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X="-234" w:tblpY="1"/>
        <w:tblOverlap w:val="never"/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3"/>
        <w:gridCol w:w="4763"/>
      </w:tblGrid>
      <w:tr w:rsidR="00131649" w:rsidRPr="00131649" w14:paraId="4A980A0A" w14:textId="77777777" w:rsidTr="00131649">
        <w:trPr>
          <w:trHeight w:val="278"/>
        </w:trPr>
        <w:tc>
          <w:tcPr>
            <w:tcW w:w="5803" w:type="dxa"/>
            <w:shd w:val="clear" w:color="auto" w:fill="8DB3E2"/>
          </w:tcPr>
          <w:p w14:paraId="468BF156" w14:textId="77777777" w:rsidR="00131649" w:rsidRPr="00131649" w:rsidRDefault="00131649" w:rsidP="00131649">
            <w:pPr>
              <w:spacing w:before="40" w:after="40"/>
              <w:rPr>
                <w:rFonts w:cs="Arial"/>
                <w:b/>
                <w:szCs w:val="22"/>
              </w:rPr>
            </w:pPr>
            <w:r w:rsidRPr="00131649">
              <w:rPr>
                <w:rFonts w:cs="Arial"/>
                <w:b/>
                <w:szCs w:val="22"/>
              </w:rPr>
              <w:t>Patientendaten</w:t>
            </w:r>
          </w:p>
        </w:tc>
        <w:tc>
          <w:tcPr>
            <w:tcW w:w="4763" w:type="dxa"/>
            <w:shd w:val="clear" w:color="auto" w:fill="8DB3E2"/>
          </w:tcPr>
          <w:p w14:paraId="01B652ED" w14:textId="77777777" w:rsidR="00131649" w:rsidRPr="00131649" w:rsidRDefault="00131649" w:rsidP="00131649">
            <w:pPr>
              <w:spacing w:before="40" w:after="40"/>
              <w:rPr>
                <w:rFonts w:cs="Arial"/>
                <w:b/>
                <w:szCs w:val="22"/>
              </w:rPr>
            </w:pPr>
            <w:r w:rsidRPr="00131649">
              <w:rPr>
                <w:rFonts w:cs="Arial"/>
                <w:b/>
                <w:szCs w:val="22"/>
              </w:rPr>
              <w:t>Einsender</w:t>
            </w:r>
          </w:p>
        </w:tc>
      </w:tr>
      <w:tr w:rsidR="00131649" w:rsidRPr="00131649" w14:paraId="1817DEB2" w14:textId="77777777" w:rsidTr="00131649">
        <w:trPr>
          <w:trHeight w:val="2503"/>
        </w:trPr>
        <w:tc>
          <w:tcPr>
            <w:tcW w:w="5803" w:type="dxa"/>
          </w:tcPr>
          <w:p w14:paraId="45C60776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591924F0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34AAFAAF" w14:textId="77777777" w:rsidR="00131649" w:rsidRPr="00131649" w:rsidRDefault="004416D0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C683077" wp14:editId="041813D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80010</wp:posOffset>
                      </wp:positionV>
                      <wp:extent cx="3041650" cy="0"/>
                      <wp:effectExtent l="8890" t="10160" r="6985" b="8890"/>
                      <wp:wrapNone/>
                      <wp:docPr id="10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1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BBEB8D" id="Line 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6.3pt" to="248.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" strokeweight=".5pt"/>
                  </w:pict>
                </mc:Fallback>
              </mc:AlternateContent>
            </w:r>
          </w:p>
          <w:p w14:paraId="1E5FC9D8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 xml:space="preserve">     Name                                     Vorname</w:t>
            </w:r>
          </w:p>
          <w:p w14:paraId="5BCF14C5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325CB756" w14:textId="77777777" w:rsidR="00131649" w:rsidRPr="00131649" w:rsidRDefault="004416D0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ABD9A9D" wp14:editId="46E13068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34925</wp:posOffset>
                      </wp:positionV>
                      <wp:extent cx="80010" cy="80010"/>
                      <wp:effectExtent l="10160" t="10795" r="5080" b="13970"/>
                      <wp:wrapNone/>
                      <wp:docPr id="9" name="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00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9E7864" id="Rectangle 5" o:spid="_x0000_s1026" style="position:absolute;margin-left:166.6pt;margin-top:2.75pt;width:6.3pt;height:6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">
                      <o:lock v:ext="edit" aspectratio="t"/>
                    </v:rect>
                  </w:pict>
                </mc:Fallback>
              </mc:AlternateContent>
            </w: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80AE889" wp14:editId="6587B90B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34925</wp:posOffset>
                      </wp:positionV>
                      <wp:extent cx="80010" cy="80010"/>
                      <wp:effectExtent l="10795" t="10795" r="13970" b="13970"/>
                      <wp:wrapNone/>
                      <wp:docPr id="8" name="Rectangl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00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576921" id="Rectangle 4" o:spid="_x0000_s1026" style="position:absolute;margin-left:99.15pt;margin-top:2.75pt;width:6.3pt;height:6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">
                      <o:lock v:ext="edit" aspectratio="t"/>
                    </v:rect>
                  </w:pict>
                </mc:Fallback>
              </mc:AlternateContent>
            </w: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2D2BCB4" wp14:editId="099E19D7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102235</wp:posOffset>
                      </wp:positionV>
                      <wp:extent cx="1028700" cy="0"/>
                      <wp:effectExtent l="10160" t="11430" r="8890" b="7620"/>
                      <wp:wrapNone/>
                      <wp:docPr id="7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BF7997" id="Line 3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pt,8.05pt" to="90.1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Jv4EgIAACg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" strokeweight=".5pt"/>
                  </w:pict>
                </mc:Fallback>
              </mc:AlternateContent>
            </w:r>
            <w:r w:rsidR="00131649" w:rsidRPr="00131649">
              <w:rPr>
                <w:rFonts w:cs="Arial"/>
                <w:sz w:val="16"/>
                <w:szCs w:val="16"/>
              </w:rPr>
              <w:tab/>
              <w:t xml:space="preserve">                                   männlich                weiblich</w:t>
            </w:r>
          </w:p>
          <w:p w14:paraId="29F23C0E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 xml:space="preserve">     geb. am </w:t>
            </w:r>
          </w:p>
          <w:p w14:paraId="4CF6A872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2DA90292" w14:textId="77777777" w:rsidR="00131649" w:rsidRPr="00131649" w:rsidRDefault="004416D0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151F56C" wp14:editId="1040D913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68580</wp:posOffset>
                      </wp:positionV>
                      <wp:extent cx="3041650" cy="0"/>
                      <wp:effectExtent l="8890" t="13970" r="6985" b="5080"/>
                      <wp:wrapNone/>
                      <wp:docPr id="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1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C135E2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4pt" to="248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" strokeweight=".5pt"/>
                  </w:pict>
                </mc:Fallback>
              </mc:AlternateContent>
            </w:r>
          </w:p>
          <w:p w14:paraId="47D456C2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 xml:space="preserve">     Straße</w:t>
            </w:r>
          </w:p>
          <w:p w14:paraId="38112166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043B267E" w14:textId="77777777" w:rsidR="00131649" w:rsidRPr="00131649" w:rsidRDefault="004416D0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2D46128" wp14:editId="489FF84C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54610</wp:posOffset>
                      </wp:positionV>
                      <wp:extent cx="3041650" cy="0"/>
                      <wp:effectExtent l="8890" t="7620" r="6985" b="11430"/>
                      <wp:wrapNone/>
                      <wp:docPr id="5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1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27EAF6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4.3pt" to="248.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" strokeweight=".5pt"/>
                  </w:pict>
                </mc:Fallback>
              </mc:AlternateContent>
            </w:r>
            <w:r w:rsidR="00131649" w:rsidRPr="00131649">
              <w:rPr>
                <w:rFonts w:cs="Arial"/>
                <w:sz w:val="16"/>
                <w:szCs w:val="16"/>
              </w:rPr>
              <w:t xml:space="preserve"> </w:t>
            </w:r>
          </w:p>
          <w:p w14:paraId="6C405A7B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 xml:space="preserve">     PLZ                    Wohnort</w:t>
            </w:r>
          </w:p>
          <w:p w14:paraId="7BDC0F0D" w14:textId="77777777" w:rsidR="00131649" w:rsidRPr="00131649" w:rsidRDefault="00131649" w:rsidP="00131649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763" w:type="dxa"/>
          </w:tcPr>
          <w:p w14:paraId="443A54FE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0CDB6413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579AF189" w14:textId="77777777" w:rsidR="00131649" w:rsidRPr="00131649" w:rsidRDefault="004416D0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C05615D" wp14:editId="3574F9E3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69215</wp:posOffset>
                      </wp:positionV>
                      <wp:extent cx="2400300" cy="0"/>
                      <wp:effectExtent l="10160" t="8890" r="8890" b="10160"/>
                      <wp:wrapNone/>
                      <wp:docPr id="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77AD2E" id="Line 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pt,5.45pt" to="186.2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XT2EQIAACg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" strokeweight=".5pt"/>
                  </w:pict>
                </mc:Fallback>
              </mc:AlternateContent>
            </w:r>
          </w:p>
          <w:p w14:paraId="6E30FD4B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>Name des anfordernden Arztes (bitte leserlich)</w:t>
            </w:r>
          </w:p>
          <w:p w14:paraId="68720EFE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7AB62413" w14:textId="77777777" w:rsidR="00131649" w:rsidRPr="00131649" w:rsidRDefault="004416D0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3A34FC8" wp14:editId="0B388F17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76835</wp:posOffset>
                      </wp:positionV>
                      <wp:extent cx="2400300" cy="0"/>
                      <wp:effectExtent l="10160" t="5080" r="8890" b="13970"/>
                      <wp:wrapNone/>
                      <wp:docPr id="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FD9E40" id="Line 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pt,6.05pt" to="186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qx8EgIAACgEAAAOAAAAZHJzL2Uyb0RvYy54bWysU8GO2jAQvVfqP1i+QxLIUj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" strokeweight=".5pt"/>
                  </w:pict>
                </mc:Fallback>
              </mc:AlternateContent>
            </w:r>
          </w:p>
          <w:p w14:paraId="3892EC22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>Telefon</w:t>
            </w:r>
          </w:p>
          <w:p w14:paraId="7779984F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0ED5053D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1D36B66D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57012F17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637867BC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</w:p>
          <w:p w14:paraId="1D308418" w14:textId="77777777" w:rsidR="00131649" w:rsidRPr="00131649" w:rsidRDefault="004416D0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3D61A42" wp14:editId="17BA129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87630</wp:posOffset>
                      </wp:positionV>
                      <wp:extent cx="2400300" cy="0"/>
                      <wp:effectExtent l="10160" t="5080" r="8890" b="13970"/>
                      <wp:wrapNone/>
                      <wp:docPr id="2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C47284" id="Line 1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pt,6.9pt" to="186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" strokeweight=".5pt"/>
                  </w:pict>
                </mc:Fallback>
              </mc:AlternateContent>
            </w:r>
          </w:p>
          <w:p w14:paraId="69485CAA" w14:textId="77777777" w:rsidR="00131649" w:rsidRPr="00131649" w:rsidRDefault="00131649" w:rsidP="00131649">
            <w:pPr>
              <w:spacing w:after="120"/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>Stempel und Unterschrift des anfordernden Arztes</w:t>
            </w:r>
          </w:p>
        </w:tc>
      </w:tr>
      <w:tr w:rsidR="00131649" w:rsidRPr="00131649" w14:paraId="7D3A99A0" w14:textId="77777777" w:rsidTr="00131649">
        <w:tc>
          <w:tcPr>
            <w:tcW w:w="10566" w:type="dxa"/>
            <w:gridSpan w:val="2"/>
            <w:shd w:val="clear" w:color="auto" w:fill="8DB3E2"/>
            <w:vAlign w:val="center"/>
          </w:tcPr>
          <w:p w14:paraId="66C70C95" w14:textId="77777777" w:rsidR="00131649" w:rsidRPr="00131649" w:rsidRDefault="00131649" w:rsidP="00131649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131649">
              <w:rPr>
                <w:rFonts w:cs="Arial"/>
                <w:b/>
                <w:sz w:val="16"/>
                <w:szCs w:val="16"/>
              </w:rPr>
              <w:t>Kostenträger</w:t>
            </w:r>
          </w:p>
        </w:tc>
      </w:tr>
      <w:tr w:rsidR="00131649" w:rsidRPr="00131649" w14:paraId="74837695" w14:textId="77777777" w:rsidTr="00131649">
        <w:trPr>
          <w:trHeight w:val="934"/>
        </w:trPr>
        <w:tc>
          <w:tcPr>
            <w:tcW w:w="10566" w:type="dxa"/>
            <w:gridSpan w:val="2"/>
            <w:vAlign w:val="center"/>
          </w:tcPr>
          <w:p w14:paraId="4C2485BC" w14:textId="77777777" w:rsidR="00131649" w:rsidRPr="00131649" w:rsidRDefault="00131649" w:rsidP="00131649">
            <w:pPr>
              <w:spacing w:before="40" w:line="276" w:lineRule="auto"/>
              <w:rPr>
                <w:rFonts w:cs="Arial"/>
                <w:b/>
                <w:sz w:val="6"/>
                <w:szCs w:val="6"/>
              </w:rPr>
            </w:pPr>
          </w:p>
          <w:p w14:paraId="302B6BD1" w14:textId="77777777" w:rsidR="00131649" w:rsidRPr="00131649" w:rsidRDefault="00131649" w:rsidP="00131649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131649">
              <w:rPr>
                <w:rFonts w:cs="Arial"/>
                <w:sz w:val="18"/>
                <w:szCs w:val="18"/>
              </w:rPr>
              <w:t xml:space="preserve"> </w:t>
            </w:r>
            <w:r w:rsidRPr="00131649">
              <w:rPr>
                <w:rFonts w:cs="Arial"/>
                <w:sz w:val="16"/>
                <w:szCs w:val="16"/>
              </w:rPr>
              <w:t xml:space="preserve">GKV–Patient/-in  </w:t>
            </w:r>
            <w:r w:rsidRPr="00131649">
              <w:rPr>
                <w:rFonts w:cs="Arial"/>
                <w:sz w:val="16"/>
                <w:szCs w:val="16"/>
              </w:rPr>
              <w:sym w:font="Wingdings" w:char="F0E8"/>
            </w:r>
            <w:r w:rsidRPr="00131649">
              <w:rPr>
                <w:rFonts w:cs="Arial"/>
                <w:sz w:val="16"/>
                <w:szCs w:val="16"/>
              </w:rPr>
              <w:t xml:space="preserve"> bitte ausgefüllten </w:t>
            </w:r>
            <w:r w:rsidRPr="00131649">
              <w:rPr>
                <w:rFonts w:cs="Arial"/>
                <w:b/>
                <w:sz w:val="16"/>
                <w:szCs w:val="16"/>
              </w:rPr>
              <w:t>Ü-Schein Nr. 10</w:t>
            </w:r>
            <w:r w:rsidRPr="00131649">
              <w:rPr>
                <w:rFonts w:cs="Arial"/>
                <w:sz w:val="16"/>
                <w:szCs w:val="16"/>
              </w:rPr>
              <w:t xml:space="preserve"> beilegen</w:t>
            </w:r>
            <w:r w:rsidRPr="00131649">
              <w:rPr>
                <w:rFonts w:cs="Arial"/>
                <w:sz w:val="18"/>
                <w:szCs w:val="18"/>
              </w:rPr>
              <w:t xml:space="preserve"> </w:t>
            </w:r>
            <w:r w:rsidRPr="00131649">
              <w:rPr>
                <w:rFonts w:cs="Arial"/>
                <w:sz w:val="18"/>
                <w:szCs w:val="18"/>
              </w:rPr>
              <w:tab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131649">
              <w:rPr>
                <w:rFonts w:cs="Arial"/>
                <w:sz w:val="18"/>
                <w:szCs w:val="18"/>
              </w:rPr>
              <w:t xml:space="preserve"> </w:t>
            </w:r>
            <w:r w:rsidRPr="00131649">
              <w:rPr>
                <w:rFonts w:cs="Arial"/>
                <w:sz w:val="16"/>
                <w:szCs w:val="16"/>
              </w:rPr>
              <w:t>GOÄ-Rechnung an Einsender / Klinik</w:t>
            </w:r>
          </w:p>
          <w:p w14:paraId="0CD407B2" w14:textId="77777777" w:rsidR="00131649" w:rsidRPr="00131649" w:rsidRDefault="00131649" w:rsidP="00131649">
            <w:pPr>
              <w:spacing w:line="276" w:lineRule="auto"/>
              <w:rPr>
                <w:rFonts w:cs="Arial"/>
                <w:sz w:val="6"/>
                <w:szCs w:val="6"/>
              </w:rPr>
            </w:pPr>
          </w:p>
          <w:p w14:paraId="3D37F82E" w14:textId="77777777" w:rsidR="00131649" w:rsidRPr="00131649" w:rsidRDefault="00131649" w:rsidP="00131649">
            <w:pPr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131649">
              <w:rPr>
                <w:rFonts w:cs="Arial"/>
                <w:sz w:val="18"/>
                <w:szCs w:val="18"/>
              </w:rPr>
              <w:t xml:space="preserve"> </w:t>
            </w:r>
            <w:r w:rsidRPr="00131649">
              <w:rPr>
                <w:rFonts w:cs="Arial"/>
                <w:sz w:val="16"/>
                <w:szCs w:val="16"/>
              </w:rPr>
              <w:t>Selbstzahler, ambulant (GOÄ-Rechnung an Patienten)</w:t>
            </w:r>
            <w:r w:rsidRPr="00131649">
              <w:rPr>
                <w:rFonts w:cs="Arial"/>
                <w:sz w:val="18"/>
                <w:szCs w:val="18"/>
              </w:rPr>
              <w:tab/>
            </w:r>
            <w:r w:rsidRPr="00131649">
              <w:rPr>
                <w:rFonts w:cs="Arial"/>
                <w:sz w:val="18"/>
                <w:szCs w:val="18"/>
              </w:rPr>
              <w:tab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131649">
              <w:rPr>
                <w:rFonts w:cs="Arial"/>
                <w:sz w:val="18"/>
                <w:szCs w:val="18"/>
              </w:rPr>
              <w:t xml:space="preserve"> </w:t>
            </w:r>
            <w:r w:rsidRPr="00131649">
              <w:rPr>
                <w:rFonts w:cs="Arial"/>
                <w:sz w:val="16"/>
                <w:szCs w:val="16"/>
              </w:rPr>
              <w:t>Selbstzahler, stationär (GOÄ-Rechnung an Patienten)</w:t>
            </w:r>
          </w:p>
          <w:p w14:paraId="2738BF40" w14:textId="77777777" w:rsidR="00131649" w:rsidRPr="00131649" w:rsidRDefault="00131649" w:rsidP="00131649">
            <w:pPr>
              <w:spacing w:line="276" w:lineRule="auto"/>
              <w:rPr>
                <w:rFonts w:cs="Arial"/>
                <w:sz w:val="12"/>
                <w:szCs w:val="12"/>
              </w:rPr>
            </w:pPr>
            <w:r w:rsidRPr="00131649">
              <w:rPr>
                <w:rFonts w:cs="Arial"/>
                <w:sz w:val="18"/>
                <w:szCs w:val="18"/>
              </w:rPr>
              <w:t xml:space="preserve">    </w:t>
            </w:r>
            <w:r w:rsidRPr="00131649">
              <w:rPr>
                <w:rFonts w:cs="Arial"/>
                <w:sz w:val="12"/>
                <w:szCs w:val="12"/>
              </w:rPr>
              <w:t>Für Selbstzahler bitte Kostenübernahmeerklärung ausfüllen, ggf. Kostenvoranschlag anfordern.</w:t>
            </w:r>
          </w:p>
          <w:p w14:paraId="470DB91D" w14:textId="77777777" w:rsidR="00131649" w:rsidRPr="00131649" w:rsidRDefault="00131649" w:rsidP="00131649">
            <w:pPr>
              <w:spacing w:line="276" w:lineRule="auto"/>
              <w:rPr>
                <w:rFonts w:cs="Arial"/>
                <w:sz w:val="6"/>
                <w:szCs w:val="6"/>
              </w:rPr>
            </w:pPr>
          </w:p>
        </w:tc>
      </w:tr>
      <w:tr w:rsidR="00131649" w:rsidRPr="00131649" w14:paraId="46C88F21" w14:textId="77777777" w:rsidTr="00131649">
        <w:trPr>
          <w:trHeight w:val="286"/>
        </w:trPr>
        <w:tc>
          <w:tcPr>
            <w:tcW w:w="10566" w:type="dxa"/>
            <w:gridSpan w:val="2"/>
            <w:vAlign w:val="center"/>
          </w:tcPr>
          <w:p w14:paraId="7269254A" w14:textId="77777777" w:rsidR="00131649" w:rsidRPr="00131649" w:rsidRDefault="00131649" w:rsidP="00131649">
            <w:pPr>
              <w:spacing w:before="120" w:after="120"/>
              <w:ind w:left="-142" w:firstLine="142"/>
              <w:rPr>
                <w:rFonts w:cs="Arial"/>
                <w:sz w:val="16"/>
                <w:szCs w:val="16"/>
              </w:rPr>
            </w:pPr>
            <w:r w:rsidRPr="00131649">
              <w:rPr>
                <w:rFonts w:cs="Arial"/>
                <w:sz w:val="16"/>
                <w:szCs w:val="16"/>
              </w:rPr>
              <w:t>Entnahmedatum:</w:t>
            </w:r>
            <w:r w:rsidRPr="00131649">
              <w:rPr>
                <w:rFonts w:cs="Arial"/>
                <w:sz w:val="16"/>
                <w:szCs w:val="16"/>
              </w:rPr>
              <w:tab/>
            </w:r>
            <w:r w:rsidRPr="00131649">
              <w:rPr>
                <w:rFonts w:cs="Arial"/>
                <w:sz w:val="16"/>
                <w:szCs w:val="16"/>
              </w:rPr>
              <w:tab/>
            </w:r>
            <w:r w:rsidRPr="00131649">
              <w:rPr>
                <w:rFonts w:cs="Arial"/>
                <w:sz w:val="16"/>
                <w:szCs w:val="16"/>
              </w:rPr>
              <w:tab/>
            </w:r>
            <w:r w:rsidRPr="00131649">
              <w:rPr>
                <w:rFonts w:cs="Arial"/>
                <w:sz w:val="16"/>
                <w:szCs w:val="16"/>
              </w:rPr>
              <w:tab/>
            </w:r>
            <w:r w:rsidRPr="00131649">
              <w:rPr>
                <w:rFonts w:cs="Arial"/>
                <w:sz w:val="16"/>
                <w:szCs w:val="16"/>
              </w:rPr>
              <w:tab/>
            </w:r>
            <w:r w:rsidRPr="00131649">
              <w:rPr>
                <w:rFonts w:cs="Arial"/>
                <w:sz w:val="16"/>
                <w:szCs w:val="16"/>
              </w:rPr>
              <w:tab/>
              <w:t>Postversand: ungekühlt (Probeneingang: Montag-Freitag)</w:t>
            </w:r>
          </w:p>
        </w:tc>
      </w:tr>
    </w:tbl>
    <w:p w14:paraId="1727B996" w14:textId="77777777" w:rsidR="00131649" w:rsidRPr="00131649" w:rsidRDefault="00131649" w:rsidP="00131649">
      <w:pPr>
        <w:rPr>
          <w:rFonts w:ascii="Times New Roman" w:hAnsi="Times New Roman"/>
          <w:vanish/>
          <w:sz w:val="24"/>
        </w:rPr>
      </w:pPr>
    </w:p>
    <w:tbl>
      <w:tblPr>
        <w:tblpPr w:leftFromText="141" w:rightFromText="141" w:vertAnchor="text" w:tblpX="-236" w:tblpY="1"/>
        <w:tblOverlap w:val="never"/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6"/>
        <w:gridCol w:w="491"/>
        <w:gridCol w:w="1979"/>
        <w:gridCol w:w="430"/>
        <w:gridCol w:w="1701"/>
        <w:gridCol w:w="567"/>
        <w:gridCol w:w="2294"/>
        <w:gridCol w:w="236"/>
        <w:gridCol w:w="2261"/>
      </w:tblGrid>
      <w:tr w:rsidR="008D3884" w:rsidRPr="00131649" w14:paraId="396D03D2" w14:textId="77777777" w:rsidTr="007B38F2">
        <w:trPr>
          <w:trHeight w:val="278"/>
        </w:trPr>
        <w:tc>
          <w:tcPr>
            <w:tcW w:w="5211" w:type="dxa"/>
            <w:gridSpan w:val="6"/>
            <w:shd w:val="clear" w:color="auto" w:fill="C4BC96"/>
            <w:vAlign w:val="center"/>
          </w:tcPr>
          <w:p w14:paraId="6A0765BD" w14:textId="77777777" w:rsidR="007B38F2" w:rsidRDefault="008D3884" w:rsidP="007B38F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HLA-Typisierung</w:t>
            </w:r>
            <w:r w:rsidR="007B38F2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(</w:t>
            </w:r>
            <w:r w:rsidR="007B38F2">
              <w:rPr>
                <w:rFonts w:cs="Arial"/>
                <w:b/>
                <w:sz w:val="20"/>
                <w:szCs w:val="20"/>
              </w:rPr>
              <w:t>SSP-PCR, q</w:t>
            </w:r>
            <w:r w:rsidRPr="00131649">
              <w:rPr>
                <w:rFonts w:cs="Arial"/>
                <w:b/>
                <w:sz w:val="20"/>
                <w:szCs w:val="20"/>
              </w:rPr>
              <w:t xml:space="preserve">PCR) </w:t>
            </w:r>
          </w:p>
          <w:p w14:paraId="38D6F0FB" w14:textId="77777777" w:rsidR="008D3884" w:rsidRPr="00131649" w:rsidRDefault="008D3884" w:rsidP="007B38F2">
            <w:pPr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t>(10ml EDTA-Blut)</w:t>
            </w:r>
          </w:p>
        </w:tc>
        <w:tc>
          <w:tcPr>
            <w:tcW w:w="5358" w:type="dxa"/>
            <w:gridSpan w:val="4"/>
            <w:shd w:val="clear" w:color="auto" w:fill="C4BC96"/>
            <w:vAlign w:val="center"/>
          </w:tcPr>
          <w:p w14:paraId="28E7A78D" w14:textId="77777777" w:rsidR="007B38F2" w:rsidRDefault="008D3884" w:rsidP="008D3884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HLA-Typisierung (NGS</w:t>
            </w:r>
            <w:r w:rsidRPr="00131649">
              <w:rPr>
                <w:rFonts w:cs="Arial"/>
                <w:b/>
                <w:sz w:val="20"/>
                <w:szCs w:val="20"/>
              </w:rPr>
              <w:t xml:space="preserve">) </w:t>
            </w:r>
          </w:p>
          <w:p w14:paraId="5A1381F2" w14:textId="77777777" w:rsidR="008D3884" w:rsidRPr="00131649" w:rsidRDefault="008D3884" w:rsidP="008D3884">
            <w:pPr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t>(10ml EDTA-Blut)</w:t>
            </w:r>
          </w:p>
        </w:tc>
      </w:tr>
      <w:bookmarkStart w:id="0" w:name="Kontrollkästchen36"/>
      <w:tr w:rsidR="007B38F2" w:rsidRPr="00131649" w14:paraId="37E9755C" w14:textId="77777777" w:rsidTr="00800F22">
        <w:trPr>
          <w:trHeight w:val="374"/>
        </w:trPr>
        <w:tc>
          <w:tcPr>
            <w:tcW w:w="610" w:type="dxa"/>
            <w:gridSpan w:val="2"/>
            <w:vMerge w:val="restart"/>
            <w:vAlign w:val="center"/>
          </w:tcPr>
          <w:p w14:paraId="26386023" w14:textId="77777777" w:rsidR="007B38F2" w:rsidRPr="00131649" w:rsidRDefault="007B38F2" w:rsidP="0013164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601" w:type="dxa"/>
            <w:gridSpan w:val="4"/>
            <w:vAlign w:val="center"/>
          </w:tcPr>
          <w:p w14:paraId="5BCCF82E" w14:textId="77777777" w:rsidR="007B38F2" w:rsidRPr="008D3884" w:rsidRDefault="007B38F2" w:rsidP="00131649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t>Klasse I gesamt (</w:t>
            </w:r>
            <w:proofErr w:type="spellStart"/>
            <w:r w:rsidRPr="008D3884">
              <w:rPr>
                <w:rFonts w:cs="Arial"/>
                <w:sz w:val="20"/>
                <w:szCs w:val="20"/>
              </w:rPr>
              <w:t>low</w:t>
            </w:r>
            <w:proofErr w:type="spellEnd"/>
            <w:r w:rsidRPr="008D3884"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B38F2">
              <w:rPr>
                <w:rFonts w:cs="Arial"/>
                <w:i/>
                <w:sz w:val="20"/>
                <w:szCs w:val="20"/>
              </w:rPr>
              <w:t>(SSP-PCR, qPCR)</w:t>
            </w:r>
          </w:p>
        </w:tc>
        <w:tc>
          <w:tcPr>
            <w:tcW w:w="567" w:type="dxa"/>
            <w:vMerge w:val="restart"/>
            <w:vAlign w:val="center"/>
          </w:tcPr>
          <w:p w14:paraId="6159D1E7" w14:textId="77777777" w:rsidR="007B38F2" w:rsidRPr="008D3884" w:rsidRDefault="007B38F2" w:rsidP="007B38F2">
            <w:pPr>
              <w:jc w:val="center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1" w:type="dxa"/>
            <w:gridSpan w:val="3"/>
            <w:vAlign w:val="center"/>
          </w:tcPr>
          <w:p w14:paraId="4DD678EA" w14:textId="77777777" w:rsidR="007B38F2" w:rsidRPr="008D3884" w:rsidRDefault="007B38F2" w:rsidP="0013164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Klasse I gesamt (high) </w:t>
            </w:r>
            <w:r w:rsidRPr="007B38F2">
              <w:rPr>
                <w:rFonts w:cs="Arial"/>
                <w:i/>
                <w:sz w:val="20"/>
                <w:szCs w:val="20"/>
              </w:rPr>
              <w:t>(NGS)</w:t>
            </w:r>
          </w:p>
        </w:tc>
      </w:tr>
      <w:tr w:rsidR="007B38F2" w:rsidRPr="00131649" w14:paraId="3D3868BE" w14:textId="77777777" w:rsidTr="007B38F2">
        <w:trPr>
          <w:trHeight w:val="278"/>
        </w:trPr>
        <w:tc>
          <w:tcPr>
            <w:tcW w:w="610" w:type="dxa"/>
            <w:gridSpan w:val="2"/>
            <w:vMerge/>
            <w:vAlign w:val="center"/>
          </w:tcPr>
          <w:p w14:paraId="124827C9" w14:textId="77777777" w:rsidR="007B38F2" w:rsidRPr="00131649" w:rsidRDefault="007B38F2" w:rsidP="00131649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601" w:type="dxa"/>
            <w:gridSpan w:val="4"/>
            <w:vAlign w:val="center"/>
          </w:tcPr>
          <w:p w14:paraId="752B09EE" w14:textId="77777777" w:rsidR="007B38F2" w:rsidRPr="008D3884" w:rsidRDefault="007B38F2" w:rsidP="00131649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A*</w:t>
            </w:r>
            <w:r>
              <w:rPr>
                <w:rFonts w:cs="Arial"/>
                <w:sz w:val="20"/>
                <w:szCs w:val="20"/>
              </w:rPr>
              <w:t xml:space="preserve">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B*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C*</w:t>
            </w:r>
          </w:p>
        </w:tc>
        <w:tc>
          <w:tcPr>
            <w:tcW w:w="567" w:type="dxa"/>
            <w:vMerge/>
            <w:vAlign w:val="center"/>
          </w:tcPr>
          <w:p w14:paraId="0F28ED58" w14:textId="77777777" w:rsidR="007B38F2" w:rsidRPr="008D3884" w:rsidRDefault="007B38F2" w:rsidP="0013164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vAlign w:val="center"/>
          </w:tcPr>
          <w:p w14:paraId="30260271" w14:textId="77777777" w:rsidR="007B38F2" w:rsidRPr="008D3884" w:rsidRDefault="007B38F2" w:rsidP="00131649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A*</w:t>
            </w:r>
            <w:r>
              <w:rPr>
                <w:rFonts w:cs="Arial"/>
                <w:sz w:val="20"/>
                <w:szCs w:val="20"/>
              </w:rPr>
              <w:t xml:space="preserve">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B*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C*</w:t>
            </w:r>
          </w:p>
        </w:tc>
      </w:tr>
      <w:tr w:rsidR="007B38F2" w:rsidRPr="00131649" w14:paraId="325B5BBC" w14:textId="77777777" w:rsidTr="00800F22">
        <w:trPr>
          <w:trHeight w:val="354"/>
        </w:trPr>
        <w:tc>
          <w:tcPr>
            <w:tcW w:w="610" w:type="dxa"/>
            <w:gridSpan w:val="2"/>
            <w:vMerge w:val="restart"/>
            <w:vAlign w:val="center"/>
          </w:tcPr>
          <w:p w14:paraId="381703A3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601" w:type="dxa"/>
            <w:gridSpan w:val="4"/>
            <w:vAlign w:val="center"/>
          </w:tcPr>
          <w:p w14:paraId="65F34A0C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t>Klasse II gesamt (</w:t>
            </w:r>
            <w:proofErr w:type="spellStart"/>
            <w:r w:rsidRPr="008D3884">
              <w:rPr>
                <w:rFonts w:cs="Arial"/>
                <w:sz w:val="20"/>
                <w:szCs w:val="20"/>
              </w:rPr>
              <w:t>low</w:t>
            </w:r>
            <w:proofErr w:type="spellEnd"/>
            <w:r w:rsidRPr="008D3884"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B38F2">
              <w:rPr>
                <w:rFonts w:cs="Arial"/>
                <w:i/>
                <w:sz w:val="20"/>
                <w:szCs w:val="20"/>
              </w:rPr>
              <w:t>(SSP-PCR, qPCR)</w:t>
            </w:r>
          </w:p>
        </w:tc>
        <w:tc>
          <w:tcPr>
            <w:tcW w:w="567" w:type="dxa"/>
            <w:vMerge w:val="restart"/>
            <w:vAlign w:val="center"/>
          </w:tcPr>
          <w:p w14:paraId="416C934A" w14:textId="77777777" w:rsidR="007B38F2" w:rsidRPr="008D3884" w:rsidRDefault="007B38F2" w:rsidP="00D21463">
            <w:pPr>
              <w:jc w:val="center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1" w:type="dxa"/>
            <w:gridSpan w:val="3"/>
            <w:vAlign w:val="center"/>
          </w:tcPr>
          <w:p w14:paraId="7D5B4B0E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Klasse II gesamt (high</w:t>
            </w:r>
            <w:r w:rsidRPr="008D3884"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i/>
                <w:sz w:val="20"/>
                <w:szCs w:val="20"/>
              </w:rPr>
              <w:t>(NGS</w:t>
            </w:r>
            <w:r w:rsidRPr="007B38F2">
              <w:rPr>
                <w:rFonts w:cs="Arial"/>
                <w:i/>
                <w:sz w:val="20"/>
                <w:szCs w:val="20"/>
              </w:rPr>
              <w:t>)</w:t>
            </w:r>
          </w:p>
        </w:tc>
      </w:tr>
      <w:tr w:rsidR="007B38F2" w:rsidRPr="00131649" w14:paraId="1425CE31" w14:textId="77777777" w:rsidTr="00800F22">
        <w:trPr>
          <w:trHeight w:val="500"/>
        </w:trPr>
        <w:tc>
          <w:tcPr>
            <w:tcW w:w="610" w:type="dxa"/>
            <w:gridSpan w:val="2"/>
            <w:vMerge/>
            <w:vAlign w:val="center"/>
          </w:tcPr>
          <w:p w14:paraId="75DB1AAD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601" w:type="dxa"/>
            <w:gridSpan w:val="4"/>
            <w:vAlign w:val="center"/>
          </w:tcPr>
          <w:p w14:paraId="719B67D0" w14:textId="77777777" w:rsidR="007B38F2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DRB1*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DQB1*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</w:p>
          <w:p w14:paraId="71EA9843" w14:textId="77777777" w:rsidR="007B38F2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="00800F22">
              <w:rPr>
                <w:rFonts w:cs="Arial"/>
                <w:sz w:val="20"/>
                <w:szCs w:val="20"/>
              </w:rPr>
              <w:t>DQA</w:t>
            </w:r>
            <w:r w:rsidRPr="008D3884">
              <w:rPr>
                <w:rFonts w:cs="Arial"/>
                <w:sz w:val="20"/>
                <w:szCs w:val="20"/>
              </w:rPr>
              <w:t>1*</w:t>
            </w:r>
            <w:r>
              <w:rPr>
                <w:rFonts w:cs="Arial"/>
                <w:sz w:val="20"/>
                <w:szCs w:val="20"/>
              </w:rPr>
              <w:t xml:space="preserve">  </w:t>
            </w:r>
            <w:r w:rsidR="00800F22">
              <w:rPr>
                <w:rFonts w:cs="Arial"/>
                <w:sz w:val="20"/>
                <w:szCs w:val="20"/>
              </w:rPr>
              <w:t xml:space="preserve">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DPA1*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DPB1*</w:t>
            </w:r>
          </w:p>
        </w:tc>
        <w:tc>
          <w:tcPr>
            <w:tcW w:w="567" w:type="dxa"/>
            <w:vMerge/>
            <w:vAlign w:val="center"/>
          </w:tcPr>
          <w:p w14:paraId="4FE02C5D" w14:textId="77777777" w:rsidR="007B38F2" w:rsidRDefault="007B38F2" w:rsidP="007B38F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vAlign w:val="center"/>
          </w:tcPr>
          <w:p w14:paraId="6612C685" w14:textId="77777777" w:rsidR="007B38F2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DRB1*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DQB1*</w:t>
            </w:r>
            <w:r>
              <w:rPr>
                <w:rFonts w:cs="Arial"/>
                <w:sz w:val="20"/>
                <w:szCs w:val="20"/>
              </w:rPr>
              <w:t xml:space="preserve">  </w:t>
            </w:r>
          </w:p>
          <w:p w14:paraId="7956DB3E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DQA1*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DPA1*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DPB1*</w:t>
            </w:r>
          </w:p>
        </w:tc>
      </w:tr>
      <w:tr w:rsidR="00800F22" w:rsidRPr="00131649" w14:paraId="589FA6ED" w14:textId="77777777" w:rsidTr="00800F22">
        <w:trPr>
          <w:trHeight w:val="382"/>
        </w:trPr>
        <w:tc>
          <w:tcPr>
            <w:tcW w:w="610" w:type="dxa"/>
            <w:gridSpan w:val="2"/>
            <w:vMerge w:val="restart"/>
            <w:vAlign w:val="center"/>
          </w:tcPr>
          <w:p w14:paraId="0963DA3D" w14:textId="77777777" w:rsidR="00800F22" w:rsidRPr="00131649" w:rsidRDefault="00800F2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601" w:type="dxa"/>
            <w:gridSpan w:val="4"/>
            <w:vAlign w:val="center"/>
          </w:tcPr>
          <w:p w14:paraId="56B7FE9F" w14:textId="77777777" w:rsidR="00800F22" w:rsidRPr="008D3884" w:rsidRDefault="00800F22" w:rsidP="007B38F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Klasse II </w:t>
            </w:r>
            <w:r w:rsidRPr="008D3884">
              <w:rPr>
                <w:rFonts w:cs="Arial"/>
                <w:sz w:val="20"/>
                <w:szCs w:val="20"/>
              </w:rPr>
              <w:t>(high)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i/>
                <w:sz w:val="20"/>
                <w:szCs w:val="20"/>
              </w:rPr>
              <w:t>(SSP-PCR</w:t>
            </w:r>
            <w:r w:rsidRPr="007B38F2">
              <w:rPr>
                <w:rFonts w:cs="Arial"/>
                <w:i/>
                <w:sz w:val="20"/>
                <w:szCs w:val="20"/>
              </w:rPr>
              <w:t>)</w:t>
            </w:r>
          </w:p>
        </w:tc>
        <w:tc>
          <w:tcPr>
            <w:tcW w:w="5358" w:type="dxa"/>
            <w:gridSpan w:val="4"/>
            <w:vMerge w:val="restart"/>
            <w:vAlign w:val="center"/>
          </w:tcPr>
          <w:p w14:paraId="6BAFF6E5" w14:textId="77777777" w:rsidR="00800F22" w:rsidRPr="008D3884" w:rsidRDefault="00800F22" w:rsidP="007B38F2">
            <w:pPr>
              <w:rPr>
                <w:rFonts w:cs="Arial"/>
                <w:sz w:val="20"/>
                <w:szCs w:val="20"/>
              </w:rPr>
            </w:pPr>
          </w:p>
        </w:tc>
      </w:tr>
      <w:tr w:rsidR="00800F22" w:rsidRPr="00131649" w14:paraId="6B0372AE" w14:textId="77777777" w:rsidTr="004A7DBD">
        <w:trPr>
          <w:trHeight w:val="278"/>
        </w:trPr>
        <w:tc>
          <w:tcPr>
            <w:tcW w:w="610" w:type="dxa"/>
            <w:gridSpan w:val="2"/>
            <w:vMerge/>
            <w:vAlign w:val="center"/>
          </w:tcPr>
          <w:p w14:paraId="7FD3B620" w14:textId="77777777" w:rsidR="00800F22" w:rsidRPr="00131649" w:rsidRDefault="00800F2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601" w:type="dxa"/>
            <w:gridSpan w:val="4"/>
            <w:vAlign w:val="center"/>
          </w:tcPr>
          <w:p w14:paraId="77FED645" w14:textId="77777777" w:rsidR="00800F22" w:rsidRPr="00131649" w:rsidRDefault="00800F22" w:rsidP="007B38F2">
            <w:pPr>
              <w:rPr>
                <w:rFonts w:cs="Arial"/>
                <w:b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DRB1*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  <w:r w:rsidRPr="008D3884">
              <w:rPr>
                <w:rFonts w:cs="Arial"/>
                <w:sz w:val="20"/>
                <w:szCs w:val="20"/>
              </w:rPr>
              <w:t>DQB1*</w:t>
            </w:r>
          </w:p>
        </w:tc>
        <w:tc>
          <w:tcPr>
            <w:tcW w:w="5358" w:type="dxa"/>
            <w:gridSpan w:val="4"/>
            <w:vMerge/>
            <w:vAlign w:val="center"/>
          </w:tcPr>
          <w:p w14:paraId="066EFD98" w14:textId="77777777" w:rsidR="00800F22" w:rsidRPr="00131649" w:rsidRDefault="00800F22" w:rsidP="007B38F2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7B38F2" w:rsidRPr="00131649" w14:paraId="66754860" w14:textId="77777777" w:rsidTr="00800F22">
        <w:trPr>
          <w:trHeight w:val="1115"/>
        </w:trPr>
        <w:tc>
          <w:tcPr>
            <w:tcW w:w="10569" w:type="dxa"/>
            <w:gridSpan w:val="10"/>
            <w:vAlign w:val="center"/>
          </w:tcPr>
          <w:p w14:paraId="7E535B78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131649">
              <w:rPr>
                <w:rFonts w:cs="Arial"/>
                <w:b/>
                <w:sz w:val="20"/>
                <w:szCs w:val="20"/>
              </w:rPr>
              <w:t xml:space="preserve"> Einverständnis des Patienten liegt vor!</w:t>
            </w:r>
          </w:p>
          <w:p w14:paraId="5EE8F7EA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</w:p>
          <w:p w14:paraId="2A7BA673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</w:p>
          <w:p w14:paraId="64AD4678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t>Name und Unterschrift des Arztes:</w:t>
            </w:r>
          </w:p>
        </w:tc>
      </w:tr>
      <w:tr w:rsidR="007B38F2" w:rsidRPr="00131649" w14:paraId="43A7BECF" w14:textId="77777777" w:rsidTr="00131649">
        <w:trPr>
          <w:trHeight w:val="278"/>
        </w:trPr>
        <w:tc>
          <w:tcPr>
            <w:tcW w:w="10569" w:type="dxa"/>
            <w:gridSpan w:val="10"/>
            <w:shd w:val="clear" w:color="auto" w:fill="C4BC96"/>
            <w:vAlign w:val="center"/>
          </w:tcPr>
          <w:p w14:paraId="3C668276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t>HLA-Antikörper (ggf. Differenzierung) (10ml Serum)</w:t>
            </w:r>
          </w:p>
        </w:tc>
      </w:tr>
      <w:tr w:rsidR="007B38F2" w:rsidRPr="00131649" w14:paraId="49E88B70" w14:textId="77777777" w:rsidTr="00131649">
        <w:trPr>
          <w:trHeight w:val="278"/>
        </w:trPr>
        <w:tc>
          <w:tcPr>
            <w:tcW w:w="610" w:type="dxa"/>
            <w:gridSpan w:val="2"/>
            <w:vAlign w:val="center"/>
          </w:tcPr>
          <w:p w14:paraId="154FF227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601" w:type="dxa"/>
            <w:gridSpan w:val="4"/>
            <w:vAlign w:val="center"/>
          </w:tcPr>
          <w:p w14:paraId="37098BAC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proofErr w:type="spellStart"/>
            <w:r w:rsidRPr="008D3884">
              <w:rPr>
                <w:rFonts w:cs="Arial"/>
                <w:sz w:val="20"/>
                <w:szCs w:val="20"/>
              </w:rPr>
              <w:t>Bead</w:t>
            </w:r>
            <w:proofErr w:type="spellEnd"/>
            <w:r w:rsidRPr="008D3884">
              <w:rPr>
                <w:rFonts w:cs="Arial"/>
                <w:sz w:val="20"/>
                <w:szCs w:val="20"/>
              </w:rPr>
              <w:t>-Array-Methode (</w:t>
            </w:r>
            <w:proofErr w:type="spellStart"/>
            <w:r w:rsidRPr="008D3884">
              <w:rPr>
                <w:rFonts w:cs="Arial"/>
                <w:sz w:val="20"/>
                <w:szCs w:val="20"/>
              </w:rPr>
              <w:t>Luminex</w:t>
            </w:r>
            <w:proofErr w:type="spellEnd"/>
            <w:r w:rsidRPr="008D3884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567" w:type="dxa"/>
            <w:vAlign w:val="center"/>
          </w:tcPr>
          <w:p w14:paraId="04402698" w14:textId="77777777" w:rsidR="007B38F2" w:rsidRPr="008D3884" w:rsidRDefault="007B38F2" w:rsidP="007B38F2">
            <w:pPr>
              <w:jc w:val="center"/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884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sz w:val="20"/>
                <w:szCs w:val="20"/>
              </w:rPr>
            </w:r>
            <w:r w:rsidR="0088784D">
              <w:rPr>
                <w:rFonts w:cs="Arial"/>
                <w:sz w:val="20"/>
                <w:szCs w:val="20"/>
              </w:rPr>
              <w:fldChar w:fldCharType="separate"/>
            </w:r>
            <w:r w:rsidRPr="008D3884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791" w:type="dxa"/>
            <w:gridSpan w:val="3"/>
            <w:vAlign w:val="center"/>
          </w:tcPr>
          <w:p w14:paraId="2C155848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t>LCT</w:t>
            </w:r>
          </w:p>
        </w:tc>
      </w:tr>
      <w:tr w:rsidR="007B38F2" w:rsidRPr="00131649" w14:paraId="4419E141" w14:textId="77777777" w:rsidTr="00131649">
        <w:trPr>
          <w:trHeight w:val="70"/>
        </w:trPr>
        <w:tc>
          <w:tcPr>
            <w:tcW w:w="10569" w:type="dxa"/>
            <w:gridSpan w:val="10"/>
            <w:shd w:val="clear" w:color="auto" w:fill="C4BC96"/>
            <w:vAlign w:val="center"/>
          </w:tcPr>
          <w:p w14:paraId="793A13E3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sz w:val="20"/>
                <w:szCs w:val="20"/>
              </w:rPr>
              <w:t>Crossmatch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(</w:t>
            </w:r>
            <w:r w:rsidR="004A7DBD">
              <w:rPr>
                <w:rFonts w:cs="Arial"/>
                <w:b/>
                <w:sz w:val="20"/>
                <w:szCs w:val="20"/>
              </w:rPr>
              <w:t>Empfänger: 10ml Heparin; Spender: 10ml Serum</w:t>
            </w:r>
            <w:r w:rsidRPr="00131649"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7B38F2" w:rsidRPr="00131649" w14:paraId="624DE1C1" w14:textId="77777777" w:rsidTr="00D21463">
        <w:trPr>
          <w:trHeight w:val="70"/>
        </w:trPr>
        <w:tc>
          <w:tcPr>
            <w:tcW w:w="584" w:type="dxa"/>
            <w:vAlign w:val="center"/>
          </w:tcPr>
          <w:p w14:paraId="2FE342C5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85" w:type="dxa"/>
            <w:gridSpan w:val="9"/>
            <w:vAlign w:val="center"/>
          </w:tcPr>
          <w:p w14:paraId="3C855655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t>LCT</w:t>
            </w:r>
          </w:p>
        </w:tc>
      </w:tr>
      <w:tr w:rsidR="007B38F2" w:rsidRPr="00131649" w14:paraId="3C206252" w14:textId="77777777" w:rsidTr="00131649">
        <w:trPr>
          <w:trHeight w:val="70"/>
        </w:trPr>
        <w:tc>
          <w:tcPr>
            <w:tcW w:w="10569" w:type="dxa"/>
            <w:gridSpan w:val="10"/>
            <w:shd w:val="clear" w:color="auto" w:fill="C4BC96"/>
            <w:vAlign w:val="center"/>
          </w:tcPr>
          <w:p w14:paraId="60DA9203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t>Listung O</w:t>
            </w:r>
            <w:r>
              <w:rPr>
                <w:rFonts w:cs="Arial"/>
                <w:b/>
                <w:sz w:val="20"/>
                <w:szCs w:val="20"/>
              </w:rPr>
              <w:t xml:space="preserve">rgantransplantation (Empfänger: 10ml EDTA + </w:t>
            </w:r>
            <w:r w:rsidRPr="00131649">
              <w:rPr>
                <w:rFonts w:cs="Arial"/>
                <w:b/>
                <w:sz w:val="20"/>
                <w:szCs w:val="20"/>
              </w:rPr>
              <w:t>10ml Heparin</w:t>
            </w:r>
            <w:r>
              <w:rPr>
                <w:rFonts w:cs="Arial"/>
                <w:b/>
                <w:sz w:val="20"/>
                <w:szCs w:val="20"/>
              </w:rPr>
              <w:t xml:space="preserve"> + 10ml Serum)</w:t>
            </w:r>
            <w:r w:rsidRPr="00131649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</w:tr>
      <w:tr w:rsidR="007B38F2" w:rsidRPr="00131649" w14:paraId="0A327D13" w14:textId="77777777" w:rsidTr="008E182E">
        <w:trPr>
          <w:trHeight w:val="265"/>
        </w:trPr>
        <w:tc>
          <w:tcPr>
            <w:tcW w:w="584" w:type="dxa"/>
            <w:vAlign w:val="center"/>
          </w:tcPr>
          <w:p w14:paraId="4168A67A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85" w:type="dxa"/>
            <w:gridSpan w:val="9"/>
            <w:vAlign w:val="center"/>
          </w:tcPr>
          <w:p w14:paraId="66C7631F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t xml:space="preserve">HLA-Klasse I + II Typisierung, autologes </w:t>
            </w:r>
            <w:proofErr w:type="spellStart"/>
            <w:r w:rsidRPr="008D3884">
              <w:rPr>
                <w:rFonts w:cs="Arial"/>
                <w:sz w:val="20"/>
                <w:szCs w:val="20"/>
              </w:rPr>
              <w:t>Crossmatch</w:t>
            </w:r>
            <w:proofErr w:type="spellEnd"/>
            <w:r w:rsidRPr="008D3884">
              <w:rPr>
                <w:rFonts w:cs="Arial"/>
                <w:sz w:val="20"/>
                <w:szCs w:val="20"/>
              </w:rPr>
              <w:t>, HLA-Antikörper</w:t>
            </w:r>
          </w:p>
        </w:tc>
      </w:tr>
      <w:tr w:rsidR="007B38F2" w:rsidRPr="00131649" w14:paraId="3794FCF7" w14:textId="77777777" w:rsidTr="008E182E">
        <w:trPr>
          <w:trHeight w:val="70"/>
        </w:trPr>
        <w:tc>
          <w:tcPr>
            <w:tcW w:w="10569" w:type="dxa"/>
            <w:gridSpan w:val="10"/>
            <w:shd w:val="clear" w:color="auto" w:fill="C4BC96"/>
            <w:vAlign w:val="center"/>
          </w:tcPr>
          <w:p w14:paraId="4DF4E917" w14:textId="77777777" w:rsidR="004A7DBD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Geplante Lebendspende (Empfänger:</w:t>
            </w:r>
            <w:r w:rsidR="00666CE4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 xml:space="preserve">10ml EDTA + </w:t>
            </w:r>
            <w:r w:rsidRPr="00131649">
              <w:rPr>
                <w:rFonts w:cs="Arial"/>
                <w:b/>
                <w:sz w:val="20"/>
                <w:szCs w:val="20"/>
              </w:rPr>
              <w:t>10ml Heparin</w:t>
            </w:r>
            <w:r>
              <w:rPr>
                <w:rFonts w:cs="Arial"/>
                <w:b/>
                <w:sz w:val="20"/>
                <w:szCs w:val="20"/>
              </w:rPr>
              <w:t xml:space="preserve"> + 10ml Serum; </w:t>
            </w:r>
          </w:p>
          <w:p w14:paraId="479EF11F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Spender:</w:t>
            </w:r>
            <w:r w:rsidR="00666CE4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 xml:space="preserve">10ml EDTA + </w:t>
            </w:r>
            <w:r w:rsidRPr="00131649">
              <w:rPr>
                <w:rFonts w:cs="Arial"/>
                <w:b/>
                <w:sz w:val="20"/>
                <w:szCs w:val="20"/>
              </w:rPr>
              <w:t>10ml Heparin</w:t>
            </w:r>
            <w:r>
              <w:rPr>
                <w:rFonts w:cs="Arial"/>
                <w:b/>
                <w:sz w:val="20"/>
                <w:szCs w:val="20"/>
              </w:rPr>
              <w:t xml:space="preserve"> + 10ml Serum)</w:t>
            </w:r>
          </w:p>
        </w:tc>
      </w:tr>
      <w:tr w:rsidR="007B38F2" w:rsidRPr="00131649" w14:paraId="74C17F25" w14:textId="77777777" w:rsidTr="008E182E">
        <w:trPr>
          <w:trHeight w:val="360"/>
        </w:trPr>
        <w:tc>
          <w:tcPr>
            <w:tcW w:w="584" w:type="dxa"/>
            <w:vAlign w:val="center"/>
          </w:tcPr>
          <w:p w14:paraId="69B96D3D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85" w:type="dxa"/>
            <w:gridSpan w:val="9"/>
            <w:vAlign w:val="center"/>
          </w:tcPr>
          <w:p w14:paraId="09A0B161" w14:textId="77777777" w:rsidR="007B38F2" w:rsidRPr="008D3884" w:rsidRDefault="007B38F2" w:rsidP="007B38F2">
            <w:pPr>
              <w:rPr>
                <w:rFonts w:cs="Arial"/>
                <w:sz w:val="20"/>
                <w:szCs w:val="20"/>
              </w:rPr>
            </w:pPr>
            <w:r w:rsidRPr="008D3884">
              <w:rPr>
                <w:rFonts w:cs="Arial"/>
                <w:sz w:val="20"/>
                <w:szCs w:val="20"/>
              </w:rPr>
              <w:t xml:space="preserve">Empfänger: HLA-Klasse I + II Typisierung, autologes </w:t>
            </w:r>
            <w:proofErr w:type="spellStart"/>
            <w:r w:rsidRPr="008D3884">
              <w:rPr>
                <w:rFonts w:cs="Arial"/>
                <w:sz w:val="20"/>
                <w:szCs w:val="20"/>
              </w:rPr>
              <w:t>Crossmatch</w:t>
            </w:r>
            <w:proofErr w:type="spellEnd"/>
            <w:r w:rsidRPr="008D3884">
              <w:rPr>
                <w:rFonts w:cs="Arial"/>
                <w:sz w:val="20"/>
                <w:szCs w:val="20"/>
              </w:rPr>
              <w:t xml:space="preserve">, allogenes </w:t>
            </w:r>
            <w:proofErr w:type="spellStart"/>
            <w:r w:rsidRPr="008D3884">
              <w:rPr>
                <w:rFonts w:cs="Arial"/>
                <w:sz w:val="20"/>
                <w:szCs w:val="20"/>
              </w:rPr>
              <w:t>Crossmatch</w:t>
            </w:r>
            <w:proofErr w:type="spellEnd"/>
            <w:r w:rsidRPr="008D3884">
              <w:rPr>
                <w:rFonts w:cs="Arial"/>
                <w:sz w:val="20"/>
                <w:szCs w:val="20"/>
              </w:rPr>
              <w:t xml:space="preserve">, HLA-Antikörper; Spender:  HLA-Klasse I + II Typisierung, autologes </w:t>
            </w:r>
            <w:proofErr w:type="spellStart"/>
            <w:r w:rsidRPr="008D3884">
              <w:rPr>
                <w:rFonts w:cs="Arial"/>
                <w:sz w:val="20"/>
                <w:szCs w:val="20"/>
              </w:rPr>
              <w:t>Crossmatch</w:t>
            </w:r>
            <w:proofErr w:type="spellEnd"/>
          </w:p>
        </w:tc>
      </w:tr>
      <w:tr w:rsidR="007B38F2" w:rsidRPr="00131649" w14:paraId="7A36760C" w14:textId="77777777" w:rsidTr="00131649">
        <w:trPr>
          <w:trHeight w:val="70"/>
        </w:trPr>
        <w:tc>
          <w:tcPr>
            <w:tcW w:w="10569" w:type="dxa"/>
            <w:gridSpan w:val="10"/>
            <w:shd w:val="clear" w:color="auto" w:fill="C4BC96"/>
            <w:vAlign w:val="center"/>
          </w:tcPr>
          <w:p w14:paraId="3E37B563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t>Quartalsscreening vor Nierentransplantation (10ml Serum)</w:t>
            </w:r>
          </w:p>
        </w:tc>
      </w:tr>
      <w:tr w:rsidR="007B38F2" w:rsidRPr="00131649" w14:paraId="0C7A5BD5" w14:textId="77777777" w:rsidTr="008D3884">
        <w:trPr>
          <w:trHeight w:val="70"/>
        </w:trPr>
        <w:tc>
          <w:tcPr>
            <w:tcW w:w="584" w:type="dxa"/>
            <w:vAlign w:val="center"/>
          </w:tcPr>
          <w:p w14:paraId="165B9775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52CE28F6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79" w:type="dxa"/>
            <w:vAlign w:val="center"/>
          </w:tcPr>
          <w:p w14:paraId="4A064DD1" w14:textId="77777777" w:rsidR="007B38F2" w:rsidRPr="00131649" w:rsidRDefault="007B38F2" w:rsidP="007B38F2">
            <w:pPr>
              <w:ind w:left="360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20"/>
                <w:szCs w:val="20"/>
              </w:rPr>
              <w:t>Quartal</w:t>
            </w:r>
          </w:p>
        </w:tc>
        <w:tc>
          <w:tcPr>
            <w:tcW w:w="430" w:type="dxa"/>
            <w:vAlign w:val="center"/>
          </w:tcPr>
          <w:p w14:paraId="6EE42CB4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649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88784D">
              <w:rPr>
                <w:rFonts w:cs="Arial"/>
                <w:b/>
                <w:sz w:val="20"/>
                <w:szCs w:val="20"/>
              </w:rPr>
            </w:r>
            <w:r w:rsidR="0088784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131649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562" w:type="dxa"/>
            <w:gridSpan w:val="3"/>
            <w:vAlign w:val="center"/>
          </w:tcPr>
          <w:p w14:paraId="4293F72B" w14:textId="77777777" w:rsidR="007B38F2" w:rsidRPr="00131649" w:rsidRDefault="007B38F2" w:rsidP="007B38F2">
            <w:pPr>
              <w:ind w:left="720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20"/>
                <w:szCs w:val="20"/>
              </w:rPr>
              <w:t>nach immunisierendem Ereignis</w:t>
            </w:r>
          </w:p>
        </w:tc>
        <w:tc>
          <w:tcPr>
            <w:tcW w:w="236" w:type="dxa"/>
            <w:vAlign w:val="center"/>
          </w:tcPr>
          <w:p w14:paraId="417DF72D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14:paraId="188048ED" w14:textId="77777777" w:rsidR="007B38F2" w:rsidRPr="00131649" w:rsidRDefault="007B38F2" w:rsidP="007B38F2">
            <w:pPr>
              <w:ind w:left="720"/>
              <w:rPr>
                <w:rFonts w:cs="Arial"/>
                <w:sz w:val="20"/>
                <w:szCs w:val="20"/>
              </w:rPr>
            </w:pPr>
          </w:p>
        </w:tc>
      </w:tr>
      <w:tr w:rsidR="007B38F2" w:rsidRPr="00131649" w14:paraId="45266A42" w14:textId="77777777" w:rsidTr="008D3884">
        <w:trPr>
          <w:trHeight w:val="70"/>
        </w:trPr>
        <w:tc>
          <w:tcPr>
            <w:tcW w:w="584" w:type="dxa"/>
            <w:vAlign w:val="center"/>
          </w:tcPr>
          <w:p w14:paraId="4D21A28A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985" w:type="dxa"/>
            <w:gridSpan w:val="9"/>
            <w:vAlign w:val="center"/>
          </w:tcPr>
          <w:p w14:paraId="1E656FC3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</w:p>
          <w:p w14:paraId="347D4755" w14:textId="77777777" w:rsidR="007B38F2" w:rsidRPr="00131649" w:rsidRDefault="007B38F2" w:rsidP="007B38F2">
            <w:pPr>
              <w:rPr>
                <w:rFonts w:cs="Arial"/>
                <w:b/>
                <w:sz w:val="20"/>
                <w:szCs w:val="20"/>
              </w:rPr>
            </w:pPr>
            <w:r w:rsidRPr="00131649">
              <w:rPr>
                <w:rFonts w:cs="Arial"/>
                <w:b/>
                <w:sz w:val="20"/>
                <w:szCs w:val="20"/>
              </w:rPr>
              <w:t>Immunisierende Ereignisse:</w:t>
            </w:r>
          </w:p>
        </w:tc>
      </w:tr>
      <w:tr w:rsidR="007B38F2" w:rsidRPr="00131649" w14:paraId="4C9DE5DA" w14:textId="77777777" w:rsidTr="008D3884">
        <w:trPr>
          <w:trHeight w:val="70"/>
        </w:trPr>
        <w:tc>
          <w:tcPr>
            <w:tcW w:w="584" w:type="dxa"/>
            <w:vAlign w:val="center"/>
          </w:tcPr>
          <w:p w14:paraId="6DC752C5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gridSpan w:val="3"/>
            <w:vAlign w:val="center"/>
          </w:tcPr>
          <w:p w14:paraId="12BF45E2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20"/>
                <w:szCs w:val="20"/>
              </w:rPr>
              <w:t>Impfung:</w:t>
            </w:r>
          </w:p>
        </w:tc>
        <w:tc>
          <w:tcPr>
            <w:tcW w:w="7489" w:type="dxa"/>
            <w:gridSpan w:val="6"/>
            <w:vAlign w:val="center"/>
          </w:tcPr>
          <w:p w14:paraId="4EE89B62" w14:textId="77777777" w:rsidR="007B38F2" w:rsidRPr="00131649" w:rsidRDefault="007B38F2" w:rsidP="007B38F2">
            <w:pPr>
              <w:ind w:left="720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31649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31649">
              <w:rPr>
                <w:rFonts w:cs="Arial"/>
                <w:sz w:val="18"/>
                <w:szCs w:val="18"/>
              </w:rPr>
            </w:r>
            <w:r w:rsidRPr="00131649">
              <w:rPr>
                <w:rFonts w:cs="Arial"/>
                <w:sz w:val="18"/>
                <w:szCs w:val="18"/>
              </w:rPr>
              <w:fldChar w:fldCharType="separate"/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Pr="00131649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B38F2" w:rsidRPr="00131649" w14:paraId="305E1101" w14:textId="77777777" w:rsidTr="008D3884">
        <w:trPr>
          <w:trHeight w:val="70"/>
        </w:trPr>
        <w:tc>
          <w:tcPr>
            <w:tcW w:w="584" w:type="dxa"/>
            <w:vAlign w:val="center"/>
          </w:tcPr>
          <w:p w14:paraId="6087C192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gridSpan w:val="3"/>
            <w:vAlign w:val="center"/>
          </w:tcPr>
          <w:p w14:paraId="5319F506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20"/>
                <w:szCs w:val="20"/>
              </w:rPr>
              <w:t>Bluttransfusion:</w:t>
            </w:r>
          </w:p>
        </w:tc>
        <w:tc>
          <w:tcPr>
            <w:tcW w:w="7489" w:type="dxa"/>
            <w:gridSpan w:val="6"/>
            <w:vAlign w:val="center"/>
          </w:tcPr>
          <w:p w14:paraId="25D9D21B" w14:textId="77777777" w:rsidR="007B38F2" w:rsidRPr="00131649" w:rsidRDefault="007B38F2" w:rsidP="007B38F2">
            <w:pPr>
              <w:ind w:left="720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31649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31649">
              <w:rPr>
                <w:rFonts w:cs="Arial"/>
                <w:sz w:val="18"/>
                <w:szCs w:val="18"/>
              </w:rPr>
            </w:r>
            <w:r w:rsidRPr="00131649">
              <w:rPr>
                <w:rFonts w:cs="Arial"/>
                <w:sz w:val="18"/>
                <w:szCs w:val="18"/>
              </w:rPr>
              <w:fldChar w:fldCharType="separate"/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Pr="00131649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B38F2" w:rsidRPr="00131649" w14:paraId="432CE961" w14:textId="77777777" w:rsidTr="008D3884">
        <w:trPr>
          <w:trHeight w:val="70"/>
        </w:trPr>
        <w:tc>
          <w:tcPr>
            <w:tcW w:w="584" w:type="dxa"/>
            <w:vAlign w:val="center"/>
          </w:tcPr>
          <w:p w14:paraId="23BF19DF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gridSpan w:val="3"/>
            <w:vAlign w:val="center"/>
          </w:tcPr>
          <w:p w14:paraId="755056ED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20"/>
                <w:szCs w:val="20"/>
              </w:rPr>
              <w:t>Schwangerschaft:</w:t>
            </w:r>
          </w:p>
        </w:tc>
        <w:tc>
          <w:tcPr>
            <w:tcW w:w="7489" w:type="dxa"/>
            <w:gridSpan w:val="6"/>
            <w:vAlign w:val="center"/>
          </w:tcPr>
          <w:p w14:paraId="2623B6EA" w14:textId="77777777" w:rsidR="007B38F2" w:rsidRPr="00131649" w:rsidRDefault="007B38F2" w:rsidP="007B38F2">
            <w:pPr>
              <w:ind w:left="720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31649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31649">
              <w:rPr>
                <w:rFonts w:cs="Arial"/>
                <w:sz w:val="18"/>
                <w:szCs w:val="18"/>
              </w:rPr>
            </w:r>
            <w:r w:rsidRPr="00131649">
              <w:rPr>
                <w:rFonts w:cs="Arial"/>
                <w:sz w:val="18"/>
                <w:szCs w:val="18"/>
              </w:rPr>
              <w:fldChar w:fldCharType="separate"/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Pr="00131649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B38F2" w:rsidRPr="00131649" w14:paraId="16667FE2" w14:textId="77777777" w:rsidTr="008D3884">
        <w:trPr>
          <w:trHeight w:val="70"/>
        </w:trPr>
        <w:tc>
          <w:tcPr>
            <w:tcW w:w="584" w:type="dxa"/>
            <w:vAlign w:val="center"/>
          </w:tcPr>
          <w:p w14:paraId="2D01F4D2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gridSpan w:val="3"/>
            <w:vAlign w:val="center"/>
          </w:tcPr>
          <w:p w14:paraId="3F19FA2D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20"/>
                <w:szCs w:val="20"/>
              </w:rPr>
              <w:t>Transplantatentfernung:</w:t>
            </w:r>
          </w:p>
        </w:tc>
        <w:tc>
          <w:tcPr>
            <w:tcW w:w="7489" w:type="dxa"/>
            <w:gridSpan w:val="6"/>
            <w:vAlign w:val="center"/>
          </w:tcPr>
          <w:p w14:paraId="629F5AAD" w14:textId="77777777" w:rsidR="007B38F2" w:rsidRPr="00131649" w:rsidRDefault="007B38F2" w:rsidP="007B38F2">
            <w:pPr>
              <w:ind w:left="720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31649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31649">
              <w:rPr>
                <w:rFonts w:cs="Arial"/>
                <w:sz w:val="18"/>
                <w:szCs w:val="18"/>
              </w:rPr>
            </w:r>
            <w:r w:rsidRPr="00131649">
              <w:rPr>
                <w:rFonts w:cs="Arial"/>
                <w:sz w:val="18"/>
                <w:szCs w:val="18"/>
              </w:rPr>
              <w:fldChar w:fldCharType="separate"/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Pr="00131649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B38F2" w:rsidRPr="00131649" w14:paraId="0EDF49AF" w14:textId="77777777" w:rsidTr="008D3884">
        <w:trPr>
          <w:trHeight w:val="70"/>
        </w:trPr>
        <w:tc>
          <w:tcPr>
            <w:tcW w:w="584" w:type="dxa"/>
            <w:vAlign w:val="center"/>
          </w:tcPr>
          <w:p w14:paraId="7544BD31" w14:textId="77777777" w:rsidR="007B38F2" w:rsidRPr="00131649" w:rsidRDefault="007B38F2" w:rsidP="007B38F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gridSpan w:val="3"/>
            <w:vAlign w:val="center"/>
          </w:tcPr>
          <w:p w14:paraId="691AF490" w14:textId="77777777" w:rsidR="007B38F2" w:rsidRPr="00131649" w:rsidRDefault="007B38F2" w:rsidP="007B38F2">
            <w:pPr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20"/>
                <w:szCs w:val="20"/>
              </w:rPr>
              <w:t>Sonstiges:</w:t>
            </w:r>
          </w:p>
        </w:tc>
        <w:tc>
          <w:tcPr>
            <w:tcW w:w="7489" w:type="dxa"/>
            <w:gridSpan w:val="6"/>
            <w:vAlign w:val="center"/>
          </w:tcPr>
          <w:p w14:paraId="4A252A94" w14:textId="77777777" w:rsidR="007B38F2" w:rsidRPr="00131649" w:rsidRDefault="007B38F2" w:rsidP="007B38F2">
            <w:pPr>
              <w:ind w:left="720"/>
              <w:rPr>
                <w:rFonts w:cs="Arial"/>
                <w:sz w:val="20"/>
                <w:szCs w:val="20"/>
              </w:rPr>
            </w:pPr>
            <w:r w:rsidRPr="00131649">
              <w:rPr>
                <w:rFonts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31649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31649">
              <w:rPr>
                <w:rFonts w:cs="Arial"/>
                <w:sz w:val="18"/>
                <w:szCs w:val="18"/>
              </w:rPr>
            </w:r>
            <w:r w:rsidRPr="00131649">
              <w:rPr>
                <w:rFonts w:cs="Arial"/>
                <w:sz w:val="18"/>
                <w:szCs w:val="18"/>
              </w:rPr>
              <w:fldChar w:fldCharType="separate"/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="00CA6655">
              <w:rPr>
                <w:rFonts w:cs="Arial"/>
                <w:noProof/>
                <w:sz w:val="18"/>
                <w:szCs w:val="18"/>
              </w:rPr>
              <w:t> </w:t>
            </w:r>
            <w:r w:rsidRPr="00131649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271A70DA" w14:textId="77777777" w:rsidR="00131649" w:rsidRPr="00131649" w:rsidRDefault="00131649" w:rsidP="00131649">
      <w:pPr>
        <w:rPr>
          <w:rFonts w:cs="Arial"/>
          <w:b/>
          <w:sz w:val="20"/>
          <w:szCs w:val="20"/>
        </w:rPr>
      </w:pPr>
    </w:p>
    <w:sectPr w:rsidR="00131649" w:rsidRPr="00131649" w:rsidSect="00C20803">
      <w:headerReference w:type="default" r:id="rId8"/>
      <w:footerReference w:type="default" r:id="rId9"/>
      <w:pgSz w:w="11907" w:h="16840" w:code="9"/>
      <w:pgMar w:top="1052" w:right="850" w:bottom="709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6A74A" w14:textId="77777777" w:rsidR="004103CF" w:rsidRDefault="004103CF">
      <w:r>
        <w:separator/>
      </w:r>
    </w:p>
  </w:endnote>
  <w:endnote w:type="continuationSeparator" w:id="0">
    <w:p w14:paraId="46EA69EA" w14:textId="77777777" w:rsidR="004103CF" w:rsidRDefault="0041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812"/>
      <w:gridCol w:w="1521"/>
      <w:gridCol w:w="2874"/>
    </w:tblGrid>
    <w:tr w:rsidR="009C6BA3" w:rsidRPr="0061256A" w14:paraId="6F3E33B8" w14:textId="77777777" w:rsidTr="003C2DBC">
      <w:tc>
        <w:tcPr>
          <w:tcW w:w="5812" w:type="dxa"/>
        </w:tcPr>
        <w:p w14:paraId="7D8CE03C" w14:textId="77777777" w:rsidR="009C6BA3" w:rsidRPr="0061256A" w:rsidRDefault="009C6BA3" w:rsidP="0061256A">
          <w:pPr>
            <w:tabs>
              <w:tab w:val="left" w:pos="2916"/>
              <w:tab w:val="left" w:pos="3526"/>
              <w:tab w:val="right" w:pos="5472"/>
            </w:tabs>
            <w:ind w:left="426" w:right="-108" w:hanging="426"/>
            <w:rPr>
              <w:rFonts w:eastAsia="Batang" w:cs="Arial"/>
              <w:sz w:val="16"/>
              <w:szCs w:val="16"/>
            </w:rPr>
          </w:pPr>
          <w:r w:rsidRPr="0061256A">
            <w:rPr>
              <w:rFonts w:eastAsia="Batang" w:cs="Arial"/>
              <w:sz w:val="16"/>
              <w:szCs w:val="16"/>
            </w:rPr>
            <w:t>Dokument</w:t>
          </w:r>
          <w:proofErr w:type="gramStart"/>
          <w:r w:rsidRPr="0061256A">
            <w:rPr>
              <w:rFonts w:eastAsia="Batang" w:cs="Arial"/>
              <w:sz w:val="16"/>
              <w:szCs w:val="16"/>
            </w:rPr>
            <w:t xml:space="preserve">: </w:t>
          </w:r>
          <w:r w:rsidRPr="0061256A">
            <w:rPr>
              <w:rFonts w:cs="Arial"/>
              <w:sz w:val="16"/>
              <w:szCs w:val="16"/>
            </w:rPr>
            <w:t>:</w:t>
          </w:r>
          <w:proofErr w:type="gramEnd"/>
          <w:r w:rsidRPr="0061256A">
            <w:rPr>
              <w:rFonts w:cs="Arial"/>
              <w:sz w:val="16"/>
              <w:szCs w:val="16"/>
            </w:rPr>
            <w:t xml:space="preserve"> </w:t>
          </w:r>
          <w:bookmarkStart w:id="1" w:name="PHDocID"/>
          <w:r w:rsidR="00CA6655">
            <w:rPr>
              <w:rFonts w:cs="Arial"/>
              <w:b/>
              <w:sz w:val="16"/>
              <w:szCs w:val="16"/>
            </w:rPr>
            <w:t>32341</w:t>
          </w:r>
          <w:bookmarkEnd w:id="1"/>
          <w:r w:rsidRPr="0061256A">
            <w:rPr>
              <w:rFonts w:cs="Arial"/>
              <w:b/>
              <w:sz w:val="16"/>
              <w:szCs w:val="16"/>
            </w:rPr>
            <w:t xml:space="preserve"> / </w:t>
          </w:r>
          <w:bookmarkStart w:id="2" w:name="PHPublicVersion"/>
          <w:r w:rsidR="00CA6655">
            <w:rPr>
              <w:rFonts w:cs="Arial"/>
              <w:b/>
              <w:sz w:val="16"/>
              <w:szCs w:val="16"/>
            </w:rPr>
            <w:t>4</w:t>
          </w:r>
          <w:bookmarkEnd w:id="2"/>
          <w:r w:rsidRPr="0061256A">
            <w:rPr>
              <w:rFonts w:cs="Arial"/>
              <w:sz w:val="16"/>
              <w:szCs w:val="16"/>
            </w:rPr>
            <w:t xml:space="preserve"> - : </w:t>
          </w:r>
          <w:bookmarkStart w:id="3" w:name="PHDocTitle"/>
          <w:r w:rsidR="00CA6655">
            <w:rPr>
              <w:rFonts w:cs="Arial"/>
              <w:sz w:val="16"/>
              <w:szCs w:val="16"/>
            </w:rPr>
            <w:t>Untersuchungsanforderung HLA</w:t>
          </w:r>
          <w:bookmarkEnd w:id="3"/>
        </w:p>
      </w:tc>
      <w:tc>
        <w:tcPr>
          <w:tcW w:w="1521" w:type="dxa"/>
        </w:tcPr>
        <w:p w14:paraId="20836B0A" w14:textId="77777777" w:rsidR="009C6BA3" w:rsidRPr="0061256A" w:rsidRDefault="009C6BA3" w:rsidP="0061256A">
          <w:pPr>
            <w:tabs>
              <w:tab w:val="left" w:pos="2916"/>
              <w:tab w:val="left" w:pos="3526"/>
            </w:tabs>
            <w:ind w:left="188" w:right="-108" w:hanging="188"/>
            <w:rPr>
              <w:rFonts w:eastAsia="Batang" w:cs="Arial"/>
              <w:i/>
              <w:sz w:val="16"/>
              <w:szCs w:val="16"/>
            </w:rPr>
          </w:pPr>
          <w:r w:rsidRPr="0061256A">
            <w:rPr>
              <w:rFonts w:eastAsia="Batang" w:cs="Arial"/>
              <w:sz w:val="16"/>
              <w:szCs w:val="16"/>
            </w:rPr>
            <w:t xml:space="preserve">Hinweise: </w:t>
          </w:r>
        </w:p>
      </w:tc>
      <w:tc>
        <w:tcPr>
          <w:tcW w:w="2874" w:type="dxa"/>
        </w:tcPr>
        <w:p w14:paraId="6CAE213E" w14:textId="77777777" w:rsidR="009C6BA3" w:rsidRPr="0061256A" w:rsidRDefault="009C6BA3" w:rsidP="00622688">
          <w:pPr>
            <w:tabs>
              <w:tab w:val="left" w:pos="2916"/>
              <w:tab w:val="left" w:pos="3526"/>
            </w:tabs>
            <w:ind w:left="188" w:right="-108" w:hanging="188"/>
            <w:rPr>
              <w:rFonts w:eastAsia="Batang" w:cs="Arial"/>
              <w:sz w:val="16"/>
              <w:szCs w:val="16"/>
            </w:rPr>
          </w:pPr>
          <w:r w:rsidRPr="0061256A">
            <w:rPr>
              <w:rFonts w:eastAsia="Batang" w:cs="Arial"/>
              <w:sz w:val="16"/>
              <w:szCs w:val="16"/>
            </w:rPr>
            <w:t>Gültig ab:</w:t>
          </w:r>
          <w:bookmarkStart w:id="4" w:name="PHValidSince"/>
          <w:r w:rsidR="00CA6655">
            <w:rPr>
              <w:rFonts w:eastAsia="Batang" w:cs="Arial"/>
              <w:sz w:val="16"/>
              <w:szCs w:val="16"/>
            </w:rPr>
            <w:t>29.07.2026</w:t>
          </w:r>
          <w:bookmarkEnd w:id="4"/>
        </w:p>
      </w:tc>
    </w:tr>
    <w:tr w:rsidR="009C6BA3" w:rsidRPr="0061256A" w14:paraId="10272BF8" w14:textId="77777777" w:rsidTr="0061256A">
      <w:tc>
        <w:tcPr>
          <w:tcW w:w="7333" w:type="dxa"/>
          <w:gridSpan w:val="2"/>
        </w:tcPr>
        <w:p w14:paraId="4052FEC6" w14:textId="77777777" w:rsidR="009C6BA3" w:rsidRPr="0061256A" w:rsidRDefault="009C6BA3" w:rsidP="0061256A">
          <w:pPr>
            <w:tabs>
              <w:tab w:val="left" w:pos="2916"/>
              <w:tab w:val="left" w:pos="3526"/>
            </w:tabs>
            <w:ind w:left="188" w:right="-108" w:hanging="188"/>
            <w:rPr>
              <w:rFonts w:eastAsia="Batang" w:cs="Arial"/>
              <w:i/>
              <w:sz w:val="16"/>
              <w:szCs w:val="16"/>
            </w:rPr>
          </w:pPr>
          <w:r w:rsidRPr="0061256A">
            <w:rPr>
              <w:rFonts w:eastAsia="Batang" w:cs="Arial"/>
              <w:sz w:val="16"/>
              <w:szCs w:val="16"/>
            </w:rPr>
            <w:t xml:space="preserve">Geltungsbereich: </w:t>
          </w:r>
          <w:bookmarkStart w:id="5" w:name="PHScope2"/>
          <w:r w:rsidR="00CA6655">
            <w:rPr>
              <w:rFonts w:eastAsia="Batang" w:cs="Arial"/>
              <w:sz w:val="16"/>
              <w:szCs w:val="16"/>
            </w:rPr>
            <w:t>Tübingen-HLA/Transplantationsimmunologie/Molekulare Diagnostik;</w:t>
          </w:r>
          <w:bookmarkEnd w:id="5"/>
        </w:p>
      </w:tc>
      <w:tc>
        <w:tcPr>
          <w:tcW w:w="2874" w:type="dxa"/>
        </w:tcPr>
        <w:p w14:paraId="4B04BF2E" w14:textId="77777777" w:rsidR="009C6BA3" w:rsidRPr="0061256A" w:rsidRDefault="009C6BA3" w:rsidP="0061256A">
          <w:pPr>
            <w:tabs>
              <w:tab w:val="left" w:pos="2916"/>
              <w:tab w:val="left" w:pos="3526"/>
            </w:tabs>
            <w:ind w:left="188" w:right="-108" w:hanging="188"/>
            <w:rPr>
              <w:rFonts w:eastAsia="Batang" w:cs="Arial"/>
              <w:sz w:val="16"/>
              <w:szCs w:val="16"/>
            </w:rPr>
          </w:pPr>
          <w:r w:rsidRPr="0061256A">
            <w:rPr>
              <w:rFonts w:eastAsia="Batang" w:cs="Arial"/>
              <w:sz w:val="16"/>
              <w:szCs w:val="16"/>
            </w:rPr>
            <w:t xml:space="preserve">Status: </w:t>
          </w:r>
          <w:bookmarkStart w:id="6" w:name="PHStatus"/>
          <w:r w:rsidR="00CA6655">
            <w:rPr>
              <w:rFonts w:eastAsia="Batang" w:cs="Arial"/>
              <w:sz w:val="16"/>
              <w:szCs w:val="16"/>
            </w:rPr>
            <w:t>Gültig</w:t>
          </w:r>
          <w:bookmarkEnd w:id="6"/>
        </w:p>
      </w:tc>
    </w:tr>
    <w:tr w:rsidR="009C6BA3" w:rsidRPr="0061256A" w14:paraId="46CD978A" w14:textId="77777777" w:rsidTr="0061256A">
      <w:tc>
        <w:tcPr>
          <w:tcW w:w="7333" w:type="dxa"/>
          <w:gridSpan w:val="2"/>
        </w:tcPr>
        <w:p w14:paraId="49CE7DEB" w14:textId="77777777" w:rsidR="009C6BA3" w:rsidRPr="0061256A" w:rsidRDefault="009C6BA3" w:rsidP="0061256A">
          <w:pPr>
            <w:tabs>
              <w:tab w:val="left" w:pos="2916"/>
              <w:tab w:val="left" w:pos="3526"/>
              <w:tab w:val="center" w:pos="4536"/>
              <w:tab w:val="right" w:pos="9072"/>
            </w:tabs>
            <w:ind w:left="188" w:right="-108" w:hanging="188"/>
            <w:rPr>
              <w:rFonts w:cs="Arial"/>
              <w:sz w:val="16"/>
              <w:szCs w:val="16"/>
            </w:rPr>
          </w:pPr>
          <w:r w:rsidRPr="0061256A">
            <w:rPr>
              <w:rFonts w:cs="Arial"/>
              <w:sz w:val="16"/>
              <w:szCs w:val="16"/>
            </w:rPr>
            <w:t>Gültige bzw. genehmigte Formblätter sind elektronisch signiert und daher ohne Unterschrift gültig.</w:t>
          </w:r>
        </w:p>
      </w:tc>
      <w:tc>
        <w:tcPr>
          <w:tcW w:w="2874" w:type="dxa"/>
        </w:tcPr>
        <w:p w14:paraId="11C17C63" w14:textId="77777777" w:rsidR="009C6BA3" w:rsidRPr="0061256A" w:rsidRDefault="009C6BA3" w:rsidP="0061256A">
          <w:pPr>
            <w:tabs>
              <w:tab w:val="left" w:pos="2916"/>
              <w:tab w:val="left" w:pos="3526"/>
            </w:tabs>
            <w:ind w:left="188" w:right="-108" w:hanging="188"/>
            <w:rPr>
              <w:rFonts w:cs="Arial"/>
              <w:sz w:val="16"/>
              <w:szCs w:val="22"/>
            </w:rPr>
          </w:pPr>
          <w:r w:rsidRPr="0061256A">
            <w:rPr>
              <w:rFonts w:eastAsia="Batang" w:cs="Arial"/>
              <w:sz w:val="16"/>
              <w:szCs w:val="16"/>
            </w:rPr>
            <w:t xml:space="preserve">Seite </w:t>
          </w:r>
          <w:r w:rsidRPr="0061256A">
            <w:rPr>
              <w:rFonts w:eastAsia="Batang" w:cs="Arial"/>
              <w:sz w:val="16"/>
              <w:szCs w:val="16"/>
            </w:rPr>
            <w:fldChar w:fldCharType="begin"/>
          </w:r>
          <w:r w:rsidRPr="0061256A">
            <w:rPr>
              <w:rFonts w:eastAsia="Batang" w:cs="Arial"/>
              <w:sz w:val="16"/>
              <w:szCs w:val="16"/>
            </w:rPr>
            <w:instrText xml:space="preserve"> PAGE  \* Arabic  \* MERGEFORMAT </w:instrText>
          </w:r>
          <w:r w:rsidRPr="0061256A">
            <w:rPr>
              <w:rFonts w:eastAsia="Batang" w:cs="Arial"/>
              <w:sz w:val="16"/>
              <w:szCs w:val="16"/>
            </w:rPr>
            <w:fldChar w:fldCharType="separate"/>
          </w:r>
          <w:r w:rsidR="004416D0">
            <w:rPr>
              <w:rFonts w:eastAsia="Batang" w:cs="Arial"/>
              <w:noProof/>
              <w:sz w:val="16"/>
              <w:szCs w:val="16"/>
            </w:rPr>
            <w:t>1</w:t>
          </w:r>
          <w:r w:rsidRPr="0061256A">
            <w:rPr>
              <w:rFonts w:eastAsia="Batang" w:cs="Arial"/>
              <w:sz w:val="16"/>
              <w:szCs w:val="16"/>
            </w:rPr>
            <w:fldChar w:fldCharType="end"/>
          </w:r>
          <w:r w:rsidRPr="0061256A">
            <w:rPr>
              <w:rFonts w:eastAsia="Batang" w:cs="Arial"/>
              <w:sz w:val="16"/>
              <w:szCs w:val="16"/>
            </w:rPr>
            <w:t xml:space="preserve"> von </w:t>
          </w:r>
          <w:r w:rsidRPr="0061256A">
            <w:rPr>
              <w:rFonts w:cs="Arial"/>
              <w:sz w:val="16"/>
              <w:szCs w:val="22"/>
            </w:rPr>
            <w:fldChar w:fldCharType="begin"/>
          </w:r>
          <w:r w:rsidRPr="0061256A">
            <w:rPr>
              <w:rFonts w:cs="Arial"/>
              <w:sz w:val="16"/>
              <w:szCs w:val="22"/>
            </w:rPr>
            <w:instrText xml:space="preserve"> NUMPAGES </w:instrText>
          </w:r>
          <w:r w:rsidRPr="0061256A">
            <w:rPr>
              <w:rFonts w:cs="Arial"/>
              <w:sz w:val="16"/>
              <w:szCs w:val="22"/>
            </w:rPr>
            <w:fldChar w:fldCharType="separate"/>
          </w:r>
          <w:r w:rsidR="004416D0">
            <w:rPr>
              <w:rFonts w:cs="Arial"/>
              <w:noProof/>
              <w:sz w:val="16"/>
              <w:szCs w:val="22"/>
            </w:rPr>
            <w:t>1</w:t>
          </w:r>
          <w:r w:rsidRPr="0061256A">
            <w:rPr>
              <w:rFonts w:cs="Arial"/>
              <w:sz w:val="16"/>
              <w:szCs w:val="22"/>
            </w:rPr>
            <w:fldChar w:fldCharType="end"/>
          </w:r>
        </w:p>
      </w:tc>
    </w:tr>
  </w:tbl>
  <w:p w14:paraId="583B5E1A" w14:textId="77777777" w:rsidR="009C6BA3" w:rsidRDefault="009C6BA3" w:rsidP="00403F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B139D" w14:textId="77777777" w:rsidR="004103CF" w:rsidRDefault="004103CF">
      <w:r>
        <w:separator/>
      </w:r>
    </w:p>
  </w:footnote>
  <w:footnote w:type="continuationSeparator" w:id="0">
    <w:p w14:paraId="4A2A556B" w14:textId="77777777" w:rsidR="004103CF" w:rsidRDefault="00410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8F512" w14:textId="77777777" w:rsidR="00C20803" w:rsidRDefault="00C20803"/>
  <w:tbl>
    <w:tblPr>
      <w:tblW w:w="10742" w:type="dxa"/>
      <w:tblInd w:w="-318" w:type="dxa"/>
      <w:tblLook w:val="01E0" w:firstRow="1" w:lastRow="1" w:firstColumn="1" w:lastColumn="1" w:noHBand="0" w:noVBand="0"/>
    </w:tblPr>
    <w:tblGrid>
      <w:gridCol w:w="3828"/>
      <w:gridCol w:w="3119"/>
      <w:gridCol w:w="3795"/>
    </w:tblGrid>
    <w:tr w:rsidR="009C6BA3" w:rsidRPr="00DB12C5" w14:paraId="35C122AC" w14:textId="77777777" w:rsidTr="006323F7">
      <w:tc>
        <w:tcPr>
          <w:tcW w:w="3828" w:type="dxa"/>
        </w:tcPr>
        <w:p w14:paraId="22CE8DFB" w14:textId="77777777" w:rsidR="009C6BA3" w:rsidRDefault="009C6BA3" w:rsidP="00DB12C5">
          <w:pPr>
            <w:spacing w:before="40" w:after="40"/>
            <w:rPr>
              <w:rFonts w:cs="Arial"/>
              <w:b/>
              <w:sz w:val="20"/>
              <w:szCs w:val="20"/>
            </w:rPr>
          </w:pPr>
          <w:r w:rsidRPr="00DB12C5">
            <w:rPr>
              <w:rFonts w:cs="Arial"/>
              <w:b/>
              <w:sz w:val="20"/>
              <w:szCs w:val="20"/>
            </w:rPr>
            <w:t xml:space="preserve">Zentrum für Klinische </w:t>
          </w:r>
        </w:p>
        <w:p w14:paraId="692992E0" w14:textId="77777777" w:rsidR="009C6BA3" w:rsidRDefault="009C6BA3" w:rsidP="00DB12C5">
          <w:pPr>
            <w:spacing w:before="40" w:after="40"/>
            <w:rPr>
              <w:rFonts w:cs="Arial"/>
              <w:b/>
              <w:sz w:val="20"/>
              <w:szCs w:val="20"/>
            </w:rPr>
          </w:pPr>
          <w:r w:rsidRPr="00DB12C5">
            <w:rPr>
              <w:rFonts w:cs="Arial"/>
              <w:b/>
              <w:sz w:val="20"/>
              <w:szCs w:val="20"/>
            </w:rPr>
            <w:t xml:space="preserve">Transfusionsmedizin Tübingen </w:t>
          </w:r>
        </w:p>
        <w:p w14:paraId="7AF47A28" w14:textId="77777777" w:rsidR="009C6BA3" w:rsidRPr="00DB12C5" w:rsidRDefault="00010FDE" w:rsidP="00DB12C5">
          <w:pPr>
            <w:spacing w:before="40" w:after="4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b/>
              <w:sz w:val="20"/>
              <w:szCs w:val="20"/>
            </w:rPr>
            <w:t>g</w:t>
          </w:r>
          <w:r w:rsidR="009C6BA3" w:rsidRPr="00DB12C5">
            <w:rPr>
              <w:rFonts w:cs="Arial"/>
              <w:b/>
              <w:sz w:val="20"/>
              <w:szCs w:val="20"/>
            </w:rPr>
            <w:t>GmbH (ZKT)</w:t>
          </w:r>
        </w:p>
        <w:p w14:paraId="0FFF481F" w14:textId="77777777" w:rsidR="009C6BA3" w:rsidRPr="00DB12C5" w:rsidRDefault="009B1BF6" w:rsidP="00DB12C5">
          <w:pPr>
            <w:spacing w:before="40" w:after="4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Leiter: Prof. </w:t>
          </w:r>
          <w:r w:rsidR="009C6BA3" w:rsidRPr="00DB12C5">
            <w:rPr>
              <w:rFonts w:cs="Arial"/>
              <w:sz w:val="16"/>
              <w:szCs w:val="16"/>
            </w:rPr>
            <w:t xml:space="preserve">Dr. med. </w:t>
          </w:r>
          <w:proofErr w:type="spellStart"/>
          <w:r w:rsidR="009C6BA3" w:rsidRPr="00DB12C5">
            <w:rPr>
              <w:rFonts w:cs="Arial"/>
              <w:sz w:val="16"/>
              <w:szCs w:val="16"/>
            </w:rPr>
            <w:t>Tamam</w:t>
          </w:r>
          <w:proofErr w:type="spellEnd"/>
          <w:r w:rsidR="009C6BA3" w:rsidRPr="00DB12C5">
            <w:rPr>
              <w:rFonts w:cs="Arial"/>
              <w:sz w:val="16"/>
              <w:szCs w:val="16"/>
            </w:rPr>
            <w:t xml:space="preserve"> </w:t>
          </w:r>
          <w:proofErr w:type="spellStart"/>
          <w:r w:rsidR="009C6BA3" w:rsidRPr="00DB12C5">
            <w:rPr>
              <w:rFonts w:cs="Arial"/>
              <w:sz w:val="16"/>
              <w:szCs w:val="16"/>
            </w:rPr>
            <w:t>Bakchoul</w:t>
          </w:r>
          <w:proofErr w:type="spellEnd"/>
        </w:p>
      </w:tc>
      <w:tc>
        <w:tcPr>
          <w:tcW w:w="3119" w:type="dxa"/>
        </w:tcPr>
        <w:p w14:paraId="4F7E7CD7" w14:textId="77777777" w:rsidR="009C6BA3" w:rsidRPr="00DB12C5" w:rsidRDefault="00010FDE" w:rsidP="001706E4">
          <w:pPr>
            <w:tabs>
              <w:tab w:val="right" w:pos="2903"/>
            </w:tabs>
            <w:rPr>
              <w:rFonts w:cs="Arial"/>
              <w:b/>
              <w:sz w:val="20"/>
            </w:rPr>
          </w:pPr>
          <w:r>
            <w:rPr>
              <w:rFonts w:cs="Arial"/>
              <w:b/>
              <w:sz w:val="20"/>
            </w:rPr>
            <w:t>HLA-Labor</w:t>
          </w:r>
          <w:r w:rsidR="001706E4">
            <w:rPr>
              <w:rFonts w:cs="Arial"/>
              <w:b/>
              <w:sz w:val="20"/>
            </w:rPr>
            <w:tab/>
          </w:r>
        </w:p>
        <w:p w14:paraId="42882B0F" w14:textId="77777777" w:rsidR="009C6BA3" w:rsidRPr="00DB12C5" w:rsidRDefault="00010FDE" w:rsidP="00DB12C5">
          <w:pPr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Otfried-Müller-Straße 4/1</w:t>
          </w:r>
        </w:p>
        <w:p w14:paraId="7CE8A7F3" w14:textId="77777777" w:rsidR="009C6BA3" w:rsidRPr="00DB12C5" w:rsidRDefault="009C6BA3" w:rsidP="00DB12C5">
          <w:pPr>
            <w:rPr>
              <w:rFonts w:cs="Arial"/>
              <w:sz w:val="18"/>
              <w:szCs w:val="18"/>
            </w:rPr>
          </w:pPr>
          <w:r w:rsidRPr="00DB12C5">
            <w:rPr>
              <w:rFonts w:cs="Arial"/>
              <w:sz w:val="18"/>
              <w:szCs w:val="18"/>
            </w:rPr>
            <w:t>72076 Tübingen</w:t>
          </w:r>
        </w:p>
        <w:p w14:paraId="04801CC0" w14:textId="77777777" w:rsidR="009C6BA3" w:rsidRPr="00DB12C5" w:rsidRDefault="00010FDE" w:rsidP="00DB12C5">
          <w:pPr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Tel: +49-(0)7071 / 29-81615</w:t>
          </w:r>
        </w:p>
        <w:p w14:paraId="41DBB4D0" w14:textId="77777777" w:rsidR="009C6BA3" w:rsidRPr="00DB12C5" w:rsidRDefault="009C6BA3" w:rsidP="00DB12C5">
          <w:pPr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Fax: </w:t>
          </w:r>
          <w:r w:rsidR="00010FDE">
            <w:rPr>
              <w:rFonts w:cs="Arial"/>
              <w:sz w:val="18"/>
              <w:szCs w:val="18"/>
            </w:rPr>
            <w:t>+49-(0)7071 / 29-5614</w:t>
          </w:r>
        </w:p>
      </w:tc>
      <w:tc>
        <w:tcPr>
          <w:tcW w:w="3795" w:type="dxa"/>
        </w:tcPr>
        <w:p w14:paraId="24B458D8" w14:textId="77777777" w:rsidR="009C6BA3" w:rsidRPr="00DB12C5" w:rsidRDefault="004416D0" w:rsidP="001706E4">
          <w:pPr>
            <w:spacing w:before="40" w:after="40"/>
            <w:rPr>
              <w:rFonts w:cs="Arial"/>
              <w:b/>
              <w:sz w:val="20"/>
              <w:szCs w:val="20"/>
            </w:rPr>
          </w:pPr>
          <w:r w:rsidRPr="0010786F">
            <w:rPr>
              <w:noProof/>
            </w:rPr>
            <w:drawing>
              <wp:inline distT="0" distB="0" distL="0" distR="0" wp14:anchorId="5D835548" wp14:editId="126B9C00">
                <wp:extent cx="1749425" cy="80010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94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5BEFE8" w14:textId="77777777" w:rsidR="009C6BA3" w:rsidRDefault="009C6BA3" w:rsidP="00DB12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612B2"/>
    <w:multiLevelType w:val="hybridMultilevel"/>
    <w:tmpl w:val="CEA2A6E4"/>
    <w:lvl w:ilvl="0" w:tplc="8AA6A1A4">
      <w:start w:val="1"/>
      <w:numFmt w:val="bullet"/>
      <w:pStyle w:val="Tabellentextpunkt"/>
      <w:lvlText w:val="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45A3C"/>
    <w:multiLevelType w:val="multilevel"/>
    <w:tmpl w:val="0E2E78E2"/>
    <w:lvl w:ilvl="0">
      <w:start w:val="1"/>
      <w:numFmt w:val="decimal"/>
      <w:pStyle w:val="berschrift1"/>
      <w:lvlText w:val="%1"/>
      <w:lvlJc w:val="left"/>
      <w:pPr>
        <w:tabs>
          <w:tab w:val="num" w:pos="587"/>
        </w:tabs>
        <w:ind w:left="58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90"/>
        </w:tabs>
        <w:ind w:left="590" w:hanging="59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3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3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60"/>
        </w:tabs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60"/>
        </w:tabs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20"/>
        </w:tabs>
        <w:ind w:left="1820" w:hanging="1800"/>
      </w:pPr>
      <w:rPr>
        <w:rFonts w:hint="default"/>
      </w:rPr>
    </w:lvl>
  </w:abstractNum>
  <w:num w:numId="1" w16cid:durableId="1756200117">
    <w:abstractNumId w:val="1"/>
  </w:num>
  <w:num w:numId="2" w16cid:durableId="1342119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formatting="1" w:enforcement="0"/>
  <w:defaultTabStop w:val="709"/>
  <w:autoHyphenation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7C4"/>
    <w:rsid w:val="0000156C"/>
    <w:rsid w:val="0000497C"/>
    <w:rsid w:val="00005EC8"/>
    <w:rsid w:val="00010FDE"/>
    <w:rsid w:val="00020435"/>
    <w:rsid w:val="00036971"/>
    <w:rsid w:val="00057099"/>
    <w:rsid w:val="00062B12"/>
    <w:rsid w:val="000719CC"/>
    <w:rsid w:val="00073C44"/>
    <w:rsid w:val="00081815"/>
    <w:rsid w:val="00091446"/>
    <w:rsid w:val="00095726"/>
    <w:rsid w:val="000A072D"/>
    <w:rsid w:val="000B1D74"/>
    <w:rsid w:val="000C0517"/>
    <w:rsid w:val="000C1ED1"/>
    <w:rsid w:val="000C624C"/>
    <w:rsid w:val="000D178E"/>
    <w:rsid w:val="000D4BAF"/>
    <w:rsid w:val="000D75BA"/>
    <w:rsid w:val="000D7EF8"/>
    <w:rsid w:val="000E21B4"/>
    <w:rsid w:val="000E41AC"/>
    <w:rsid w:val="000E4E79"/>
    <w:rsid w:val="000F3044"/>
    <w:rsid w:val="000F5999"/>
    <w:rsid w:val="00106C1B"/>
    <w:rsid w:val="00111CB3"/>
    <w:rsid w:val="0012634D"/>
    <w:rsid w:val="00131649"/>
    <w:rsid w:val="0013325F"/>
    <w:rsid w:val="00150C30"/>
    <w:rsid w:val="00153F8D"/>
    <w:rsid w:val="001635A3"/>
    <w:rsid w:val="001676F2"/>
    <w:rsid w:val="001706E4"/>
    <w:rsid w:val="001707A9"/>
    <w:rsid w:val="001719FE"/>
    <w:rsid w:val="0018053D"/>
    <w:rsid w:val="001860AE"/>
    <w:rsid w:val="00187E3D"/>
    <w:rsid w:val="00190230"/>
    <w:rsid w:val="00197F84"/>
    <w:rsid w:val="001C6F60"/>
    <w:rsid w:val="001D4F9A"/>
    <w:rsid w:val="001D5DB4"/>
    <w:rsid w:val="001E41FC"/>
    <w:rsid w:val="001E571F"/>
    <w:rsid w:val="001F126D"/>
    <w:rsid w:val="001F2422"/>
    <w:rsid w:val="00201BEB"/>
    <w:rsid w:val="00212948"/>
    <w:rsid w:val="0022086F"/>
    <w:rsid w:val="00233A6B"/>
    <w:rsid w:val="00233BE3"/>
    <w:rsid w:val="00235783"/>
    <w:rsid w:val="0023698A"/>
    <w:rsid w:val="00243938"/>
    <w:rsid w:val="00243D17"/>
    <w:rsid w:val="00253238"/>
    <w:rsid w:val="002601D3"/>
    <w:rsid w:val="00260AD3"/>
    <w:rsid w:val="00273320"/>
    <w:rsid w:val="00287C94"/>
    <w:rsid w:val="00293DEE"/>
    <w:rsid w:val="00296364"/>
    <w:rsid w:val="002A027B"/>
    <w:rsid w:val="002B6622"/>
    <w:rsid w:val="002E3AFE"/>
    <w:rsid w:val="002E43BA"/>
    <w:rsid w:val="002E69E4"/>
    <w:rsid w:val="002F4B0B"/>
    <w:rsid w:val="002F6A43"/>
    <w:rsid w:val="00305C8F"/>
    <w:rsid w:val="00306FBF"/>
    <w:rsid w:val="003113E6"/>
    <w:rsid w:val="0031457A"/>
    <w:rsid w:val="00326065"/>
    <w:rsid w:val="0032612D"/>
    <w:rsid w:val="00345189"/>
    <w:rsid w:val="00353298"/>
    <w:rsid w:val="00354B9E"/>
    <w:rsid w:val="003577F6"/>
    <w:rsid w:val="00363F7A"/>
    <w:rsid w:val="003666D8"/>
    <w:rsid w:val="00367169"/>
    <w:rsid w:val="00367D20"/>
    <w:rsid w:val="0038353E"/>
    <w:rsid w:val="00387EE3"/>
    <w:rsid w:val="003A2790"/>
    <w:rsid w:val="003A4CB1"/>
    <w:rsid w:val="003C2DBC"/>
    <w:rsid w:val="003D51E1"/>
    <w:rsid w:val="003D5F3B"/>
    <w:rsid w:val="003E0D34"/>
    <w:rsid w:val="003E14D5"/>
    <w:rsid w:val="003E2A78"/>
    <w:rsid w:val="003E4AED"/>
    <w:rsid w:val="003E5C04"/>
    <w:rsid w:val="003F36A4"/>
    <w:rsid w:val="003F50CB"/>
    <w:rsid w:val="003F5338"/>
    <w:rsid w:val="003F650C"/>
    <w:rsid w:val="00403F5C"/>
    <w:rsid w:val="004059EA"/>
    <w:rsid w:val="004103CF"/>
    <w:rsid w:val="00411741"/>
    <w:rsid w:val="0041715A"/>
    <w:rsid w:val="004240DE"/>
    <w:rsid w:val="004269B5"/>
    <w:rsid w:val="00431280"/>
    <w:rsid w:val="00434EA9"/>
    <w:rsid w:val="004416D0"/>
    <w:rsid w:val="00463536"/>
    <w:rsid w:val="00467F52"/>
    <w:rsid w:val="00492BFF"/>
    <w:rsid w:val="0049561C"/>
    <w:rsid w:val="004A06B0"/>
    <w:rsid w:val="004A2A01"/>
    <w:rsid w:val="004A7DBD"/>
    <w:rsid w:val="004B00CF"/>
    <w:rsid w:val="004B3FFE"/>
    <w:rsid w:val="004B4CEA"/>
    <w:rsid w:val="004B5725"/>
    <w:rsid w:val="004C098E"/>
    <w:rsid w:val="004C1759"/>
    <w:rsid w:val="004C7797"/>
    <w:rsid w:val="004D75C2"/>
    <w:rsid w:val="004D7EAC"/>
    <w:rsid w:val="004E674A"/>
    <w:rsid w:val="0050633C"/>
    <w:rsid w:val="00534DE3"/>
    <w:rsid w:val="00555147"/>
    <w:rsid w:val="00563001"/>
    <w:rsid w:val="00563ED5"/>
    <w:rsid w:val="005649DF"/>
    <w:rsid w:val="00575E7A"/>
    <w:rsid w:val="005A1090"/>
    <w:rsid w:val="005A3D21"/>
    <w:rsid w:val="005A4333"/>
    <w:rsid w:val="005B202D"/>
    <w:rsid w:val="005B3DB4"/>
    <w:rsid w:val="005B57D0"/>
    <w:rsid w:val="005C4246"/>
    <w:rsid w:val="005C7255"/>
    <w:rsid w:val="005D68F1"/>
    <w:rsid w:val="005E1B47"/>
    <w:rsid w:val="005F0E35"/>
    <w:rsid w:val="005F4F86"/>
    <w:rsid w:val="00601229"/>
    <w:rsid w:val="0060580A"/>
    <w:rsid w:val="0061256A"/>
    <w:rsid w:val="00622688"/>
    <w:rsid w:val="006232D6"/>
    <w:rsid w:val="00630948"/>
    <w:rsid w:val="0063101B"/>
    <w:rsid w:val="006323F7"/>
    <w:rsid w:val="00632B60"/>
    <w:rsid w:val="00635EDE"/>
    <w:rsid w:val="00662311"/>
    <w:rsid w:val="00662897"/>
    <w:rsid w:val="00665B6A"/>
    <w:rsid w:val="00666CE4"/>
    <w:rsid w:val="00670359"/>
    <w:rsid w:val="00675E66"/>
    <w:rsid w:val="00694272"/>
    <w:rsid w:val="006968DF"/>
    <w:rsid w:val="006A5295"/>
    <w:rsid w:val="006A6FA7"/>
    <w:rsid w:val="006C11D1"/>
    <w:rsid w:val="006C42FF"/>
    <w:rsid w:val="006C5125"/>
    <w:rsid w:val="006C69E9"/>
    <w:rsid w:val="006D2AD6"/>
    <w:rsid w:val="006D2B99"/>
    <w:rsid w:val="006D5CAF"/>
    <w:rsid w:val="006E1B3F"/>
    <w:rsid w:val="006F7DC8"/>
    <w:rsid w:val="00700F73"/>
    <w:rsid w:val="007122AD"/>
    <w:rsid w:val="00712C5B"/>
    <w:rsid w:val="007167A8"/>
    <w:rsid w:val="00726B07"/>
    <w:rsid w:val="00730B26"/>
    <w:rsid w:val="0073774F"/>
    <w:rsid w:val="00741D97"/>
    <w:rsid w:val="007531EC"/>
    <w:rsid w:val="0076785E"/>
    <w:rsid w:val="00770DFB"/>
    <w:rsid w:val="0077182F"/>
    <w:rsid w:val="0078665E"/>
    <w:rsid w:val="00787169"/>
    <w:rsid w:val="0079692D"/>
    <w:rsid w:val="00796E9F"/>
    <w:rsid w:val="007B38F2"/>
    <w:rsid w:val="007B47CA"/>
    <w:rsid w:val="007B68B2"/>
    <w:rsid w:val="007C1DF0"/>
    <w:rsid w:val="007C4772"/>
    <w:rsid w:val="007D3966"/>
    <w:rsid w:val="007E0A03"/>
    <w:rsid w:val="007E555C"/>
    <w:rsid w:val="007E5AEF"/>
    <w:rsid w:val="007E7AD5"/>
    <w:rsid w:val="007F131A"/>
    <w:rsid w:val="007F6D0D"/>
    <w:rsid w:val="00800F22"/>
    <w:rsid w:val="00801A8C"/>
    <w:rsid w:val="00805703"/>
    <w:rsid w:val="008068E9"/>
    <w:rsid w:val="00811996"/>
    <w:rsid w:val="008127D3"/>
    <w:rsid w:val="00846028"/>
    <w:rsid w:val="00860162"/>
    <w:rsid w:val="008602A9"/>
    <w:rsid w:val="00864A40"/>
    <w:rsid w:val="0086667D"/>
    <w:rsid w:val="00867EB1"/>
    <w:rsid w:val="00870378"/>
    <w:rsid w:val="008707A3"/>
    <w:rsid w:val="00874B33"/>
    <w:rsid w:val="00876992"/>
    <w:rsid w:val="00883039"/>
    <w:rsid w:val="00883982"/>
    <w:rsid w:val="0088694A"/>
    <w:rsid w:val="0088784D"/>
    <w:rsid w:val="008966BB"/>
    <w:rsid w:val="008A5B97"/>
    <w:rsid w:val="008B44B3"/>
    <w:rsid w:val="008C2FF5"/>
    <w:rsid w:val="008C496A"/>
    <w:rsid w:val="008D3884"/>
    <w:rsid w:val="008E182E"/>
    <w:rsid w:val="008E5EB4"/>
    <w:rsid w:val="008F3C90"/>
    <w:rsid w:val="009013CB"/>
    <w:rsid w:val="00905433"/>
    <w:rsid w:val="00905CA1"/>
    <w:rsid w:val="00907052"/>
    <w:rsid w:val="00923A59"/>
    <w:rsid w:val="00940E71"/>
    <w:rsid w:val="00952D82"/>
    <w:rsid w:val="009560AA"/>
    <w:rsid w:val="009563CD"/>
    <w:rsid w:val="00960245"/>
    <w:rsid w:val="00961282"/>
    <w:rsid w:val="00967871"/>
    <w:rsid w:val="009707FC"/>
    <w:rsid w:val="00987F53"/>
    <w:rsid w:val="009A5359"/>
    <w:rsid w:val="009A6ABA"/>
    <w:rsid w:val="009B1BF6"/>
    <w:rsid w:val="009B3948"/>
    <w:rsid w:val="009C64D3"/>
    <w:rsid w:val="009C6BA3"/>
    <w:rsid w:val="009D5056"/>
    <w:rsid w:val="009D5B31"/>
    <w:rsid w:val="009E325F"/>
    <w:rsid w:val="009E7C21"/>
    <w:rsid w:val="009F72CF"/>
    <w:rsid w:val="00A023B7"/>
    <w:rsid w:val="00A02CAE"/>
    <w:rsid w:val="00A06424"/>
    <w:rsid w:val="00A10444"/>
    <w:rsid w:val="00A23C16"/>
    <w:rsid w:val="00A26DBE"/>
    <w:rsid w:val="00A30AA3"/>
    <w:rsid w:val="00A400E0"/>
    <w:rsid w:val="00A534DC"/>
    <w:rsid w:val="00A64FB8"/>
    <w:rsid w:val="00A67E54"/>
    <w:rsid w:val="00A719F2"/>
    <w:rsid w:val="00A804BE"/>
    <w:rsid w:val="00A97327"/>
    <w:rsid w:val="00AA1364"/>
    <w:rsid w:val="00AA7AB7"/>
    <w:rsid w:val="00AB6A8E"/>
    <w:rsid w:val="00AC00A1"/>
    <w:rsid w:val="00AD0C21"/>
    <w:rsid w:val="00AD1A22"/>
    <w:rsid w:val="00AD54EB"/>
    <w:rsid w:val="00AD5F29"/>
    <w:rsid w:val="00AE30CB"/>
    <w:rsid w:val="00AE3784"/>
    <w:rsid w:val="00AE6AD5"/>
    <w:rsid w:val="00AF05AF"/>
    <w:rsid w:val="00AF39EE"/>
    <w:rsid w:val="00AF6ACD"/>
    <w:rsid w:val="00B00F3C"/>
    <w:rsid w:val="00B01D9C"/>
    <w:rsid w:val="00B05349"/>
    <w:rsid w:val="00B136F3"/>
    <w:rsid w:val="00B23686"/>
    <w:rsid w:val="00B31987"/>
    <w:rsid w:val="00B360E7"/>
    <w:rsid w:val="00B47777"/>
    <w:rsid w:val="00B51948"/>
    <w:rsid w:val="00B53AAD"/>
    <w:rsid w:val="00B53CE2"/>
    <w:rsid w:val="00B542D6"/>
    <w:rsid w:val="00B633F3"/>
    <w:rsid w:val="00B6354E"/>
    <w:rsid w:val="00B71F84"/>
    <w:rsid w:val="00B76B67"/>
    <w:rsid w:val="00B844B9"/>
    <w:rsid w:val="00B93330"/>
    <w:rsid w:val="00BA0B57"/>
    <w:rsid w:val="00BA3937"/>
    <w:rsid w:val="00BB288A"/>
    <w:rsid w:val="00BC4B11"/>
    <w:rsid w:val="00BC5793"/>
    <w:rsid w:val="00BC6D60"/>
    <w:rsid w:val="00BC71B0"/>
    <w:rsid w:val="00BF459F"/>
    <w:rsid w:val="00BF64A5"/>
    <w:rsid w:val="00C01316"/>
    <w:rsid w:val="00C05ED7"/>
    <w:rsid w:val="00C07E86"/>
    <w:rsid w:val="00C15227"/>
    <w:rsid w:val="00C20803"/>
    <w:rsid w:val="00C4570F"/>
    <w:rsid w:val="00C45E5D"/>
    <w:rsid w:val="00C50693"/>
    <w:rsid w:val="00C61A86"/>
    <w:rsid w:val="00C70887"/>
    <w:rsid w:val="00C71A6E"/>
    <w:rsid w:val="00C84A93"/>
    <w:rsid w:val="00CA6358"/>
    <w:rsid w:val="00CA6655"/>
    <w:rsid w:val="00CB3919"/>
    <w:rsid w:val="00CB6425"/>
    <w:rsid w:val="00CC0165"/>
    <w:rsid w:val="00CC3567"/>
    <w:rsid w:val="00CD5DA4"/>
    <w:rsid w:val="00CE7694"/>
    <w:rsid w:val="00CF60BA"/>
    <w:rsid w:val="00D02E01"/>
    <w:rsid w:val="00D13088"/>
    <w:rsid w:val="00D21463"/>
    <w:rsid w:val="00D26B04"/>
    <w:rsid w:val="00D328EF"/>
    <w:rsid w:val="00D36FC3"/>
    <w:rsid w:val="00D5163C"/>
    <w:rsid w:val="00D54EE1"/>
    <w:rsid w:val="00D71AFC"/>
    <w:rsid w:val="00D73068"/>
    <w:rsid w:val="00D818BC"/>
    <w:rsid w:val="00D9120C"/>
    <w:rsid w:val="00D91A6B"/>
    <w:rsid w:val="00D91D97"/>
    <w:rsid w:val="00D96DB6"/>
    <w:rsid w:val="00DA6461"/>
    <w:rsid w:val="00DB12C5"/>
    <w:rsid w:val="00DC1A92"/>
    <w:rsid w:val="00E03F39"/>
    <w:rsid w:val="00E171BA"/>
    <w:rsid w:val="00E32400"/>
    <w:rsid w:val="00E67B1B"/>
    <w:rsid w:val="00E7151D"/>
    <w:rsid w:val="00E74819"/>
    <w:rsid w:val="00E76342"/>
    <w:rsid w:val="00E7696E"/>
    <w:rsid w:val="00E80BEE"/>
    <w:rsid w:val="00E841D0"/>
    <w:rsid w:val="00E87C9C"/>
    <w:rsid w:val="00E9158E"/>
    <w:rsid w:val="00E92E86"/>
    <w:rsid w:val="00EA069C"/>
    <w:rsid w:val="00EA47C4"/>
    <w:rsid w:val="00EB08E1"/>
    <w:rsid w:val="00EB2CDF"/>
    <w:rsid w:val="00ED07E1"/>
    <w:rsid w:val="00ED09BB"/>
    <w:rsid w:val="00ED3846"/>
    <w:rsid w:val="00F05C78"/>
    <w:rsid w:val="00F126AC"/>
    <w:rsid w:val="00F22174"/>
    <w:rsid w:val="00F23141"/>
    <w:rsid w:val="00F26921"/>
    <w:rsid w:val="00F4392A"/>
    <w:rsid w:val="00F45AEF"/>
    <w:rsid w:val="00F47BDE"/>
    <w:rsid w:val="00F60E8F"/>
    <w:rsid w:val="00F628DE"/>
    <w:rsid w:val="00F725BB"/>
    <w:rsid w:val="00F875EB"/>
    <w:rsid w:val="00F87F06"/>
    <w:rsid w:val="00FB6597"/>
    <w:rsid w:val="00FC0253"/>
    <w:rsid w:val="00FD485F"/>
    <w:rsid w:val="00FD514C"/>
    <w:rsid w:val="00FD6E8E"/>
    <w:rsid w:val="00FD73AA"/>
    <w:rsid w:val="00FD7E23"/>
    <w:rsid w:val="00FE118D"/>
    <w:rsid w:val="00FE1687"/>
    <w:rsid w:val="00FF0CF2"/>
    <w:rsid w:val="00FF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1223886"/>
  <w15:chartTrackingRefBased/>
  <w15:docId w15:val="{26202508-D846-437A-8BAF-C482182D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1316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3E0D34"/>
    <w:pPr>
      <w:keepNext/>
      <w:numPr>
        <w:numId w:val="1"/>
      </w:numPr>
      <w:spacing w:before="120" w:after="60"/>
      <w:outlineLvl w:val="0"/>
    </w:pPr>
    <w:rPr>
      <w:rFonts w:cs="Arial"/>
      <w:b/>
      <w:bCs/>
      <w:kern w:val="32"/>
      <w:sz w:val="24"/>
      <w:szCs w:val="32"/>
      <w:u w:val="single"/>
    </w:rPr>
  </w:style>
  <w:style w:type="paragraph" w:styleId="berschrift2">
    <w:name w:val="heading 2"/>
    <w:basedOn w:val="Standard"/>
    <w:next w:val="Standard"/>
    <w:qFormat/>
    <w:rsid w:val="003E0D34"/>
    <w:pPr>
      <w:keepNext/>
      <w:numPr>
        <w:ilvl w:val="1"/>
        <w:numId w:val="1"/>
      </w:numPr>
      <w:spacing w:before="12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3E0D34"/>
    <w:pPr>
      <w:keepNext/>
      <w:numPr>
        <w:ilvl w:val="2"/>
        <w:numId w:val="1"/>
      </w:numPr>
      <w:spacing w:before="120" w:after="60"/>
      <w:outlineLvl w:val="2"/>
    </w:pPr>
    <w:rPr>
      <w:rFonts w:cs="Arial"/>
      <w:bCs/>
      <w:i/>
      <w:szCs w:val="26"/>
    </w:rPr>
  </w:style>
  <w:style w:type="paragraph" w:styleId="berschrift4">
    <w:name w:val="heading 4"/>
    <w:basedOn w:val="Standard"/>
    <w:next w:val="Standard"/>
    <w:qFormat/>
    <w:rsid w:val="003E0D34"/>
    <w:pPr>
      <w:keepNext/>
      <w:numPr>
        <w:ilvl w:val="3"/>
        <w:numId w:val="1"/>
      </w:numPr>
      <w:spacing w:before="120" w:after="6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7871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867EB1"/>
    <w:pPr>
      <w:tabs>
        <w:tab w:val="center" w:pos="4252"/>
        <w:tab w:val="right" w:pos="8504"/>
      </w:tabs>
      <w:spacing w:before="60" w:after="60"/>
    </w:pPr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pPr>
      <w:tabs>
        <w:tab w:val="center" w:pos="4252"/>
        <w:tab w:val="right" w:pos="8504"/>
      </w:tabs>
      <w:spacing w:line="240" w:lineRule="exact"/>
    </w:pPr>
    <w:rPr>
      <w:sz w:val="20"/>
      <w:szCs w:val="20"/>
    </w:rPr>
  </w:style>
  <w:style w:type="paragraph" w:customStyle="1" w:styleId="Tabellentext">
    <w:name w:val="Tabellentext"/>
    <w:basedOn w:val="Standard"/>
    <w:rsid w:val="00C01316"/>
    <w:pPr>
      <w:spacing w:before="60" w:after="60"/>
    </w:pPr>
    <w:rPr>
      <w:szCs w:val="20"/>
    </w:rPr>
  </w:style>
  <w:style w:type="paragraph" w:customStyle="1" w:styleId="Bild">
    <w:name w:val="Bild"/>
    <w:basedOn w:val="Standard"/>
    <w:next w:val="Standard"/>
    <w:rsid w:val="00662311"/>
    <w:pPr>
      <w:spacing w:before="120" w:after="120"/>
      <w:jc w:val="center"/>
    </w:pPr>
  </w:style>
  <w:style w:type="character" w:styleId="Seitenzahl">
    <w:name w:val="page number"/>
    <w:basedOn w:val="Absatz-Standardschriftart"/>
    <w:rsid w:val="00C61A86"/>
  </w:style>
  <w:style w:type="table" w:customStyle="1" w:styleId="Tabellengitternetz">
    <w:name w:val="Tabellengitternetz"/>
    <w:basedOn w:val="NormaleTabelle"/>
    <w:rsid w:val="000F3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link w:val="berschrift5"/>
    <w:semiHidden/>
    <w:rsid w:val="0078716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abellentextpunkt">
    <w:name w:val="Tabellentextpunkt"/>
    <w:basedOn w:val="Standard"/>
    <w:rsid w:val="00787169"/>
    <w:pPr>
      <w:numPr>
        <w:numId w:val="2"/>
      </w:numPr>
    </w:pPr>
  </w:style>
  <w:style w:type="paragraph" w:styleId="Textkrper-Zeileneinzug">
    <w:name w:val="Body Text Indent"/>
    <w:basedOn w:val="Standard"/>
    <w:link w:val="Textkrper-ZeileneinzugZchn"/>
    <w:rsid w:val="00787169"/>
    <w:pPr>
      <w:ind w:left="4963" w:firstLine="977"/>
    </w:pPr>
    <w:rPr>
      <w:sz w:val="14"/>
    </w:rPr>
  </w:style>
  <w:style w:type="character" w:customStyle="1" w:styleId="Textkrper-ZeileneinzugZchn">
    <w:name w:val="Textkörper-Zeileneinzug Zchn"/>
    <w:link w:val="Textkrper-Zeileneinzug"/>
    <w:rsid w:val="00787169"/>
    <w:rPr>
      <w:rFonts w:ascii="Arial" w:hAnsi="Arial"/>
      <w:sz w:val="14"/>
      <w:szCs w:val="24"/>
    </w:rPr>
  </w:style>
  <w:style w:type="paragraph" w:customStyle="1" w:styleId="Default">
    <w:name w:val="Default"/>
    <w:rsid w:val="00905CA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rsid w:val="00367D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367D20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uiPriority w:val="99"/>
    <w:rsid w:val="00DB12C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f125\Lokale%20Einstellungen\Temporary%20Internet%20Files\OLK72D\%23FB_SN_XX%20Hochform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3E4A7-5945-41D0-BCEB-B195C658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#FB_SN_XX Hochformat.dot</Template>
  <TotalTime>0</TotalTime>
  <Pages>1</Pages>
  <Words>237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Arbeitsanweisung: AA-xx-yy</vt:lpstr>
    </vt:vector>
  </TitlesOfParts>
  <Company>BSD Hessen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Arbeitsanweisung: AA-xx-yy</dc:title>
  <dc:subject/>
  <dc:creator>sf125</dc:creator>
  <cp:keywords/>
  <dc:description/>
  <cp:lastModifiedBy>Sandra Hammer</cp:lastModifiedBy>
  <cp:revision>2</cp:revision>
  <cp:lastPrinted>2026-07-28T14:40:00Z</cp:lastPrinted>
  <dcterms:created xsi:type="dcterms:W3CDTF">2026-07-30T12:11:00Z</dcterms:created>
  <dcterms:modified xsi:type="dcterms:W3CDTF">2026-07-30T12:11:00Z</dcterms:modified>
</cp:coreProperties>
</file>